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023534" w14:textId="363D1781" w:rsidR="007A4545" w:rsidRDefault="006974E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F84C358" wp14:editId="7E546166">
                <wp:simplePos x="0" y="0"/>
                <wp:positionH relativeFrom="column">
                  <wp:posOffset>1733550</wp:posOffset>
                </wp:positionH>
                <wp:positionV relativeFrom="paragraph">
                  <wp:posOffset>195580</wp:posOffset>
                </wp:positionV>
                <wp:extent cx="7648575" cy="62865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8575" cy="62865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144744" w14:textId="1EBFD418" w:rsidR="007A4545" w:rsidRPr="006974E0" w:rsidRDefault="006974E0" w:rsidP="006974E0">
                            <w:r w:rsidRPr="006974E0">
                              <w:rPr>
                                <w:color w:val="FF0000"/>
                                <w:u w:val="single"/>
                              </w:rPr>
                              <w:t xml:space="preserve">Key Knowledge: </w:t>
                            </w:r>
                            <w:r w:rsidRPr="006974E0">
                              <w:t>I can distinguish between an object and the material from which it is made.</w:t>
                            </w:r>
                            <w:r w:rsidRPr="006974E0">
                              <w:t xml:space="preserve"> </w:t>
                            </w:r>
                            <w:r w:rsidRPr="006974E0">
                              <w:t>I can identify and name a variety of everyday materials including wood, plastic, glass, metal, water and rock.</w:t>
                            </w:r>
                            <w:r w:rsidRPr="006974E0">
                              <w:t xml:space="preserve"> </w:t>
                            </w:r>
                            <w:r w:rsidRPr="006974E0">
                              <w:t>I can describe the simple properties of a variety of everyday materials.</w:t>
                            </w:r>
                            <w:r w:rsidRPr="006974E0">
                              <w:t xml:space="preserve"> </w:t>
                            </w:r>
                            <w:r w:rsidRPr="006974E0">
                              <w:t xml:space="preserve">I can compare and group together a variety of everyday materials on the basis of their simple properties.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4C35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36.5pt;margin-top:15.4pt;width:602.25pt;height:49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" fillcolor="#ccf" strokeweight=".5pt">
                <v:textbox>
                  <w:txbxContent>
                    <w:p w14:paraId="00144744" w14:textId="1EBFD418" w:rsidR="007A4545" w:rsidRPr="006974E0" w:rsidRDefault="006974E0" w:rsidP="006974E0">
                      <w:r w:rsidRPr="006974E0">
                        <w:rPr>
                          <w:color w:val="FF0000"/>
                          <w:u w:val="single"/>
                        </w:rPr>
                        <w:t xml:space="preserve">Key Knowledge: </w:t>
                      </w:r>
                      <w:r w:rsidRPr="006974E0">
                        <w:t>I can distinguish between an object and the material from which it is made.</w:t>
                      </w:r>
                      <w:r w:rsidRPr="006974E0">
                        <w:t xml:space="preserve"> </w:t>
                      </w:r>
                      <w:r w:rsidRPr="006974E0">
                        <w:t>I can identify and name a variety of everyday materials including wood, plastic, glass, metal, water and rock.</w:t>
                      </w:r>
                      <w:r w:rsidRPr="006974E0">
                        <w:t xml:space="preserve"> </w:t>
                      </w:r>
                      <w:r w:rsidRPr="006974E0">
                        <w:t>I can describe the simple properties of a variety of everyday materials.</w:t>
                      </w:r>
                      <w:r w:rsidRPr="006974E0">
                        <w:t xml:space="preserve"> </w:t>
                      </w:r>
                      <w:r w:rsidRPr="006974E0">
                        <w:t xml:space="preserve">I can compare and group together a variety of everyday materials on the basis of their simple properties.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28A71C9" wp14:editId="71B8FFE3">
                <wp:simplePos x="0" y="0"/>
                <wp:positionH relativeFrom="column">
                  <wp:posOffset>-850900</wp:posOffset>
                </wp:positionH>
                <wp:positionV relativeFrom="paragraph">
                  <wp:posOffset>88265</wp:posOffset>
                </wp:positionV>
                <wp:extent cx="1828800" cy="18288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9119599" w14:textId="77777777" w:rsidR="006974E0" w:rsidRDefault="007A4545" w:rsidP="007A4545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40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974E0">
                              <w:rPr>
                                <w:b/>
                                <w:noProof/>
                                <w:color w:val="F7CAAC" w:themeColor="accent2" w:themeTint="66"/>
                                <w:sz w:val="40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Knowledge Organiser</w:t>
                            </w:r>
                            <w:r w:rsidR="006974E0">
                              <w:rPr>
                                <w:b/>
                                <w:noProof/>
                                <w:color w:val="F7CAAC" w:themeColor="accent2" w:themeTint="66"/>
                                <w:sz w:val="40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14:paraId="5EDB3034" w14:textId="3DEF1BFD" w:rsidR="007A4545" w:rsidRPr="006974E0" w:rsidRDefault="006974E0" w:rsidP="007A4545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40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7CAAC" w:themeColor="accent2" w:themeTint="66"/>
                                <w:sz w:val="40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Year 1 Materials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8A71C9" id="Text Box 3" o:spid="_x0000_s1027" type="#_x0000_t202" style="position:absolute;margin-left:-67pt;margin-top:6.95pt;width:2in;height:2in;z-index:251642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" filled="f" stroked="f">
                <v:textbox style="mso-fit-shape-to-text:t">
                  <w:txbxContent>
                    <w:p w14:paraId="19119599" w14:textId="77777777" w:rsidR="006974E0" w:rsidRDefault="007A4545" w:rsidP="007A4545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40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974E0">
                        <w:rPr>
                          <w:b/>
                          <w:noProof/>
                          <w:color w:val="F7CAAC" w:themeColor="accent2" w:themeTint="66"/>
                          <w:sz w:val="40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Knowledge Organiser</w:t>
                      </w:r>
                      <w:r w:rsidR="006974E0">
                        <w:rPr>
                          <w:b/>
                          <w:noProof/>
                          <w:color w:val="F7CAAC" w:themeColor="accent2" w:themeTint="66"/>
                          <w:sz w:val="40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14:paraId="5EDB3034" w14:textId="3DEF1BFD" w:rsidR="007A4545" w:rsidRPr="006974E0" w:rsidRDefault="006974E0" w:rsidP="007A4545">
                      <w:pPr>
                        <w:jc w:val="center"/>
                        <w:rPr>
                          <w:b/>
                          <w:noProof/>
                          <w:color w:val="F7CAAC" w:themeColor="accent2" w:themeTint="66"/>
                          <w:sz w:val="40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7CAAC" w:themeColor="accent2" w:themeTint="66"/>
                          <w:sz w:val="40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Year 1 Materials </w:t>
                      </w:r>
                    </w:p>
                  </w:txbxContent>
                </v:textbox>
              </v:shape>
            </w:pict>
          </mc:Fallback>
        </mc:AlternateContent>
      </w:r>
      <w:r w:rsidR="00F808B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ACB2CF0" wp14:editId="328CAC47">
                <wp:simplePos x="0" y="0"/>
                <wp:positionH relativeFrom="column">
                  <wp:posOffset>-895350</wp:posOffset>
                </wp:positionH>
                <wp:positionV relativeFrom="paragraph">
                  <wp:posOffset>147143</wp:posOffset>
                </wp:positionV>
                <wp:extent cx="10610850" cy="768350"/>
                <wp:effectExtent l="0" t="0" r="19050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0850" cy="768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450689" id="Rectangle 2" o:spid="_x0000_s1026" style="position:absolute;margin-left:-70.5pt;margin-top:11.6pt;width:835.5pt;height:60.5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" fillcolor="black [3200]" strokecolor="black [1600]" strokeweight="1pt"/>
            </w:pict>
          </mc:Fallback>
        </mc:AlternateContent>
      </w:r>
    </w:p>
    <w:p w14:paraId="1AFD9FFF" w14:textId="40A6E975" w:rsidR="0090144D" w:rsidRPr="0090144D" w:rsidRDefault="0090144D" w:rsidP="0090144D"/>
    <w:p w14:paraId="1B2D2A95" w14:textId="269D4B65" w:rsidR="0090144D" w:rsidRPr="0090144D" w:rsidRDefault="0090144D" w:rsidP="0090144D"/>
    <w:p w14:paraId="2F03699C" w14:textId="275F0D04" w:rsidR="0090144D" w:rsidRPr="0090144D" w:rsidRDefault="00F40A7F" w:rsidP="0090144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C8AC5F0" wp14:editId="3CC5AB63">
                <wp:simplePos x="0" y="0"/>
                <wp:positionH relativeFrom="column">
                  <wp:posOffset>-666749</wp:posOffset>
                </wp:positionH>
                <wp:positionV relativeFrom="paragraph">
                  <wp:posOffset>158115</wp:posOffset>
                </wp:positionV>
                <wp:extent cx="4508500" cy="478155"/>
                <wp:effectExtent l="0" t="0" r="44450" b="17145"/>
                <wp:wrapNone/>
                <wp:docPr id="7" name="Arrow: Pentago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00" cy="478155"/>
                        </a:xfrm>
                        <a:prstGeom prst="homePlate">
                          <a:avLst/>
                        </a:prstGeom>
                        <a:solidFill>
                          <a:srgbClr val="CCC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B228C0" w14:textId="49577022" w:rsidR="00F40A7F" w:rsidRPr="005722B5" w:rsidRDefault="008E2368" w:rsidP="00F40A7F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Materials Vocabulary</w:t>
                            </w:r>
                            <w:r w:rsidR="00F40A7F" w:rsidRPr="005722B5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8AC5F0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7" o:spid="_x0000_s1028" type="#_x0000_t15" style="position:absolute;margin-left:-52.5pt;margin-top:12.45pt;width:355pt;height:37.6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" adj="20455" fillcolor="#ccf" strokecolor="#1f3763 [1604]" strokeweight="1pt">
                <v:textbox>
                  <w:txbxContent>
                    <w:p w14:paraId="33B228C0" w14:textId="49577022" w:rsidR="00F40A7F" w:rsidRPr="005722B5" w:rsidRDefault="008E2368" w:rsidP="00F40A7F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Materials Vocabulary</w:t>
                      </w:r>
                      <w:r w:rsidR="00F40A7F" w:rsidRPr="005722B5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D5A5DE6" wp14:editId="63646FCA">
                <wp:simplePos x="0" y="0"/>
                <wp:positionH relativeFrom="column">
                  <wp:posOffset>3964940</wp:posOffset>
                </wp:positionH>
                <wp:positionV relativeFrom="paragraph">
                  <wp:posOffset>155575</wp:posOffset>
                </wp:positionV>
                <wp:extent cx="5677787" cy="478155"/>
                <wp:effectExtent l="0" t="0" r="37465" b="17145"/>
                <wp:wrapNone/>
                <wp:docPr id="108" name="Arrow: Pentagon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7787" cy="478155"/>
                        </a:xfrm>
                        <a:prstGeom prst="homePlate">
                          <a:avLst/>
                        </a:prstGeom>
                        <a:solidFill>
                          <a:srgbClr val="CCC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3FE561" w14:textId="5FED2C9F" w:rsidR="005722B5" w:rsidRPr="005722B5" w:rsidRDefault="005722B5" w:rsidP="005722B5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5722B5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Properties of materials.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A5DE6" id="Arrow: Pentagon 108" o:spid="_x0000_s1029" type="#_x0000_t15" style="position:absolute;margin-left:312.2pt;margin-top:12.25pt;width:447.05pt;height:37.6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" adj="20690" fillcolor="#ccf" strokecolor="#1f3763 [1604]" strokeweight="1pt">
                <v:textbox>
                  <w:txbxContent>
                    <w:p w14:paraId="143FE561" w14:textId="5FED2C9F" w:rsidR="005722B5" w:rsidRPr="005722B5" w:rsidRDefault="005722B5" w:rsidP="005722B5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5722B5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Properties of materials. </w:t>
                      </w:r>
                    </w:p>
                  </w:txbxContent>
                </v:textbox>
              </v:shape>
            </w:pict>
          </mc:Fallback>
        </mc:AlternateContent>
      </w:r>
    </w:p>
    <w:p w14:paraId="1C519F30" w14:textId="2B138842" w:rsidR="0090144D" w:rsidRPr="0090144D" w:rsidRDefault="0090144D" w:rsidP="0090144D"/>
    <w:p w14:paraId="5C117DB3" w14:textId="48DF4DFE" w:rsidR="0090144D" w:rsidRPr="0090144D" w:rsidRDefault="001C6169" w:rsidP="0090144D">
      <w:r>
        <w:rPr>
          <w:noProof/>
          <w:lang w:eastAsia="en-GB"/>
        </w:rPr>
        <w:drawing>
          <wp:anchor distT="0" distB="0" distL="114300" distR="114300" simplePos="0" relativeHeight="251651584" behindDoc="0" locked="0" layoutInCell="1" allowOverlap="1" wp14:anchorId="17211EDC" wp14:editId="3A6DCFAF">
            <wp:simplePos x="0" y="0"/>
            <wp:positionH relativeFrom="column">
              <wp:posOffset>-546100</wp:posOffset>
            </wp:positionH>
            <wp:positionV relativeFrom="paragraph">
              <wp:posOffset>170815</wp:posOffset>
            </wp:positionV>
            <wp:extent cx="4388485" cy="2933700"/>
            <wp:effectExtent l="19050" t="19050" r="12065" b="19050"/>
            <wp:wrapNone/>
            <wp:docPr id="11" name="Picture 11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912" cy="2933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A7F">
        <w:rPr>
          <w:noProof/>
          <w:lang w:eastAsia="en-GB"/>
        </w:rPr>
        <w:drawing>
          <wp:anchor distT="0" distB="0" distL="114300" distR="114300" simplePos="0" relativeHeight="251649536" behindDoc="0" locked="0" layoutInCell="1" allowOverlap="1" wp14:anchorId="5756C0B1" wp14:editId="1021C79E">
            <wp:simplePos x="0" y="0"/>
            <wp:positionH relativeFrom="column">
              <wp:posOffset>4210050</wp:posOffset>
            </wp:positionH>
            <wp:positionV relativeFrom="paragraph">
              <wp:posOffset>151765</wp:posOffset>
            </wp:positionV>
            <wp:extent cx="5092700" cy="4095750"/>
            <wp:effectExtent l="0" t="0" r="0" b="0"/>
            <wp:wrapNone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064A93" w14:textId="5D170217" w:rsidR="0090144D" w:rsidRPr="0090144D" w:rsidRDefault="0090144D" w:rsidP="0090144D"/>
    <w:p w14:paraId="5614A676" w14:textId="26FFD77B" w:rsidR="0090144D" w:rsidRDefault="0090144D" w:rsidP="0090144D">
      <w:pPr>
        <w:tabs>
          <w:tab w:val="left" w:pos="3560"/>
        </w:tabs>
      </w:pPr>
    </w:p>
    <w:p w14:paraId="039F8CDE" w14:textId="77777777" w:rsidR="00F40A7F" w:rsidRDefault="00F40A7F" w:rsidP="0090144D">
      <w:pPr>
        <w:tabs>
          <w:tab w:val="left" w:pos="3560"/>
        </w:tabs>
      </w:pPr>
    </w:p>
    <w:p w14:paraId="61CE7CF9" w14:textId="77777777" w:rsidR="00F40A7F" w:rsidRDefault="00F40A7F" w:rsidP="0090144D">
      <w:pPr>
        <w:tabs>
          <w:tab w:val="left" w:pos="3560"/>
        </w:tabs>
      </w:pPr>
    </w:p>
    <w:p w14:paraId="2F1654D6" w14:textId="77777777" w:rsidR="00F40A7F" w:rsidRDefault="00F40A7F" w:rsidP="0090144D">
      <w:pPr>
        <w:tabs>
          <w:tab w:val="left" w:pos="3560"/>
        </w:tabs>
      </w:pPr>
    </w:p>
    <w:p w14:paraId="41BAE8A7" w14:textId="77777777" w:rsidR="00F40A7F" w:rsidRDefault="00F40A7F" w:rsidP="0090144D">
      <w:pPr>
        <w:tabs>
          <w:tab w:val="left" w:pos="3560"/>
        </w:tabs>
      </w:pPr>
    </w:p>
    <w:p w14:paraId="46A3E67D" w14:textId="77777777" w:rsidR="00F40A7F" w:rsidRDefault="00F40A7F" w:rsidP="0090144D">
      <w:pPr>
        <w:tabs>
          <w:tab w:val="left" w:pos="3560"/>
        </w:tabs>
      </w:pPr>
    </w:p>
    <w:p w14:paraId="34DAFA90" w14:textId="77777777" w:rsidR="00F40A7F" w:rsidRDefault="00F40A7F" w:rsidP="0090144D">
      <w:pPr>
        <w:tabs>
          <w:tab w:val="left" w:pos="3560"/>
        </w:tabs>
      </w:pPr>
    </w:p>
    <w:p w14:paraId="44156215" w14:textId="77777777" w:rsidR="00F40A7F" w:rsidRDefault="00F40A7F" w:rsidP="0090144D">
      <w:pPr>
        <w:tabs>
          <w:tab w:val="left" w:pos="3560"/>
        </w:tabs>
      </w:pPr>
    </w:p>
    <w:p w14:paraId="294BC088" w14:textId="63F35738" w:rsidR="00F40A7F" w:rsidRDefault="00911B84" w:rsidP="0090144D">
      <w:pPr>
        <w:tabs>
          <w:tab w:val="left" w:pos="356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88EFABD" wp14:editId="7E89765A">
                <wp:simplePos x="0" y="0"/>
                <wp:positionH relativeFrom="column">
                  <wp:posOffset>1739900</wp:posOffset>
                </wp:positionH>
                <wp:positionV relativeFrom="paragraph">
                  <wp:posOffset>280035</wp:posOffset>
                </wp:positionV>
                <wp:extent cx="2101850" cy="311150"/>
                <wp:effectExtent l="0" t="0" r="12700" b="127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0" cy="31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52D7D1" w14:textId="0EA3A661" w:rsidR="00911B84" w:rsidRDefault="00911B84" w:rsidP="00911B84">
                            <w:pPr>
                              <w:jc w:val="center"/>
                            </w:pPr>
                            <w:r>
                              <w:t xml:space="preserve">Wood is a </w:t>
                            </w:r>
                            <w:r w:rsidR="004A1E5E">
                              <w:t>strong</w:t>
                            </w:r>
                            <w:r>
                              <w:t xml:space="preserve"> material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8EFABD" id="Rectangle 15" o:spid="_x0000_s1030" style="position:absolute;margin-left:137pt;margin-top:22.05pt;width:165.5pt;height:24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" fillcolor="#4472c4 [3204]" strokecolor="#1f3763 [1604]" strokeweight="1pt">
                <v:textbox>
                  <w:txbxContent>
                    <w:p w14:paraId="6752D7D1" w14:textId="0EA3A661" w:rsidR="00911B84" w:rsidRDefault="00911B84" w:rsidP="00911B84">
                      <w:pPr>
                        <w:jc w:val="center"/>
                      </w:pPr>
                      <w:r>
                        <w:t xml:space="preserve">Wood is a </w:t>
                      </w:r>
                      <w:r w:rsidR="004A1E5E">
                        <w:t>strong</w:t>
                      </w:r>
                      <w:r>
                        <w:t xml:space="preserve"> material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13D347A" wp14:editId="4EFEDFD3">
                <wp:simplePos x="0" y="0"/>
                <wp:positionH relativeFrom="column">
                  <wp:posOffset>-546100</wp:posOffset>
                </wp:positionH>
                <wp:positionV relativeFrom="paragraph">
                  <wp:posOffset>280035</wp:posOffset>
                </wp:positionV>
                <wp:extent cx="2222500" cy="311150"/>
                <wp:effectExtent l="0" t="0" r="25400" b="1270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2500" cy="31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5B4C4D" w14:textId="3A592A73" w:rsidR="00911B84" w:rsidRDefault="00911B84" w:rsidP="00911B84">
                            <w:pPr>
                              <w:jc w:val="center"/>
                            </w:pPr>
                            <w:r>
                              <w:t>Plastic is a waterproof material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3D347A" id="Rectangle 13" o:spid="_x0000_s1031" style="position:absolute;margin-left:-43pt;margin-top:22.05pt;width:175pt;height:24.5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" fillcolor="#4472c4 [3204]" strokecolor="#1f3763 [1604]" strokeweight="1pt">
                <v:textbox>
                  <w:txbxContent>
                    <w:p w14:paraId="4F5B4C4D" w14:textId="3A592A73" w:rsidR="00911B84" w:rsidRDefault="00911B84" w:rsidP="00911B84">
                      <w:pPr>
                        <w:jc w:val="center"/>
                      </w:pPr>
                      <w:r>
                        <w:t>Plastic is a waterproof material</w:t>
                      </w:r>
                    </w:p>
                  </w:txbxContent>
                </v:textbox>
              </v:rect>
            </w:pict>
          </mc:Fallback>
        </mc:AlternateContent>
      </w:r>
    </w:p>
    <w:p w14:paraId="791CAB7E" w14:textId="08E9B402" w:rsidR="00F40A7F" w:rsidRDefault="00911B84" w:rsidP="0090144D">
      <w:pPr>
        <w:tabs>
          <w:tab w:val="left" w:pos="3560"/>
        </w:tabs>
      </w:pPr>
      <w:r>
        <w:rPr>
          <w:noProof/>
          <w:lang w:eastAsia="en-GB"/>
        </w:rPr>
        <w:drawing>
          <wp:anchor distT="0" distB="0" distL="114300" distR="114300" simplePos="0" relativeHeight="251652608" behindDoc="0" locked="0" layoutInCell="1" allowOverlap="1" wp14:anchorId="3D9D0BF1" wp14:editId="2C0CE711">
            <wp:simplePos x="0" y="0"/>
            <wp:positionH relativeFrom="column">
              <wp:posOffset>-552450</wp:posOffset>
            </wp:positionH>
            <wp:positionV relativeFrom="paragraph">
              <wp:posOffset>235585</wp:posOffset>
            </wp:positionV>
            <wp:extent cx="1904625" cy="1587500"/>
            <wp:effectExtent l="0" t="0" r="635" b="0"/>
            <wp:wrapNone/>
            <wp:docPr id="12" name="Picture 1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340" cy="1589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F62F1CA" w14:textId="70FDC452" w:rsidR="0090144D" w:rsidRDefault="004A1E5E" w:rsidP="00D35FD4">
      <w:pPr>
        <w:tabs>
          <w:tab w:val="left" w:pos="3560"/>
        </w:tabs>
        <w:jc w:val="right"/>
      </w:pPr>
      <w:r>
        <w:rPr>
          <w:noProof/>
          <w:lang w:eastAsia="en-GB"/>
        </w:rPr>
        <w:drawing>
          <wp:anchor distT="0" distB="0" distL="114300" distR="114300" simplePos="0" relativeHeight="251673088" behindDoc="0" locked="0" layoutInCell="1" allowOverlap="1" wp14:anchorId="236D441B" wp14:editId="511D8FBA">
            <wp:simplePos x="0" y="0"/>
            <wp:positionH relativeFrom="column">
              <wp:posOffset>1739900</wp:posOffset>
            </wp:positionH>
            <wp:positionV relativeFrom="paragraph">
              <wp:posOffset>64135</wp:posOffset>
            </wp:positionV>
            <wp:extent cx="2102485" cy="1473200"/>
            <wp:effectExtent l="0" t="0" r="0" b="0"/>
            <wp:wrapNone/>
            <wp:docPr id="16" name="Picture 16" descr="A picture containing text, table, chair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table, chair, floor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340" cy="1473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74916E" w14:textId="2A591CB0" w:rsidR="00F40A7F" w:rsidRDefault="00F40A7F" w:rsidP="00D35FD4">
      <w:pPr>
        <w:tabs>
          <w:tab w:val="left" w:pos="3560"/>
        </w:tabs>
        <w:jc w:val="right"/>
      </w:pPr>
    </w:p>
    <w:p w14:paraId="18CEABAA" w14:textId="216AF2D1" w:rsidR="00F40A7F" w:rsidRDefault="00F40A7F" w:rsidP="00D35FD4">
      <w:pPr>
        <w:tabs>
          <w:tab w:val="left" w:pos="3560"/>
        </w:tabs>
        <w:jc w:val="right"/>
      </w:pPr>
    </w:p>
    <w:p w14:paraId="48673179" w14:textId="53A46EAB" w:rsidR="00F40A7F" w:rsidRDefault="00F40A7F" w:rsidP="00D35FD4">
      <w:pPr>
        <w:tabs>
          <w:tab w:val="left" w:pos="3560"/>
        </w:tabs>
        <w:jc w:val="right"/>
      </w:pPr>
    </w:p>
    <w:p w14:paraId="28289188" w14:textId="32DFA5F9" w:rsidR="00F40A7F" w:rsidRDefault="0069739D" w:rsidP="00D35FD4">
      <w:pPr>
        <w:tabs>
          <w:tab w:val="left" w:pos="3560"/>
        </w:tabs>
        <w:jc w:val="right"/>
      </w:pPr>
      <w:r w:rsidRPr="003631A8">
        <w:rPr>
          <w:noProof/>
          <w:lang w:eastAsia="en-GB"/>
        </w:rPr>
        <w:drawing>
          <wp:anchor distT="0" distB="0" distL="114300" distR="114300" simplePos="0" relativeHeight="251644416" behindDoc="0" locked="0" layoutInCell="1" allowOverlap="1" wp14:anchorId="51D35F64" wp14:editId="3D031909">
            <wp:simplePos x="0" y="0"/>
            <wp:positionH relativeFrom="column">
              <wp:posOffset>7084695</wp:posOffset>
            </wp:positionH>
            <wp:positionV relativeFrom="paragraph">
              <wp:posOffset>276225</wp:posOffset>
            </wp:positionV>
            <wp:extent cx="679629" cy="791210"/>
            <wp:effectExtent l="0" t="0" r="6350" b="8890"/>
            <wp:wrapNone/>
            <wp:docPr id="26" name="Picture 6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Screen Clippi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629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1A8">
        <w:rPr>
          <w:noProof/>
          <w:lang w:eastAsia="en-GB"/>
        </w:rPr>
        <w:drawing>
          <wp:anchor distT="0" distB="0" distL="114300" distR="114300" simplePos="0" relativeHeight="251647488" behindDoc="0" locked="0" layoutInCell="1" allowOverlap="1" wp14:anchorId="7D4EE0AD" wp14:editId="7B25D04A">
            <wp:simplePos x="0" y="0"/>
            <wp:positionH relativeFrom="column">
              <wp:posOffset>8464002</wp:posOffset>
            </wp:positionH>
            <wp:positionV relativeFrom="paragraph">
              <wp:posOffset>281305</wp:posOffset>
            </wp:positionV>
            <wp:extent cx="733647" cy="742628"/>
            <wp:effectExtent l="0" t="0" r="0" b="635"/>
            <wp:wrapNone/>
            <wp:docPr id="51" name="Picture 9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Screen Clippin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647" cy="742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1A8">
        <w:rPr>
          <w:noProof/>
          <w:lang w:eastAsia="en-GB"/>
        </w:rPr>
        <w:drawing>
          <wp:anchor distT="0" distB="0" distL="114300" distR="114300" simplePos="0" relativeHeight="251646464" behindDoc="0" locked="0" layoutInCell="1" allowOverlap="1" wp14:anchorId="1BB76C3F" wp14:editId="0B58E1B6">
            <wp:simplePos x="0" y="0"/>
            <wp:positionH relativeFrom="column">
              <wp:posOffset>7839710</wp:posOffset>
            </wp:positionH>
            <wp:positionV relativeFrom="paragraph">
              <wp:posOffset>271780</wp:posOffset>
            </wp:positionV>
            <wp:extent cx="574158" cy="682966"/>
            <wp:effectExtent l="0" t="0" r="0" b="3175"/>
            <wp:wrapNone/>
            <wp:docPr id="36" name="Picture 8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Screen Clippin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58" cy="6829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31A8">
        <w:rPr>
          <w:noProof/>
          <w:lang w:eastAsia="en-GB"/>
        </w:rPr>
        <w:drawing>
          <wp:anchor distT="0" distB="0" distL="114300" distR="114300" simplePos="0" relativeHeight="251641344" behindDoc="0" locked="0" layoutInCell="1" allowOverlap="1" wp14:anchorId="562C95BF" wp14:editId="2D2368B9">
            <wp:simplePos x="0" y="0"/>
            <wp:positionH relativeFrom="column">
              <wp:posOffset>4212590</wp:posOffset>
            </wp:positionH>
            <wp:positionV relativeFrom="paragraph">
              <wp:posOffset>287655</wp:posOffset>
            </wp:positionV>
            <wp:extent cx="659219" cy="669946"/>
            <wp:effectExtent l="0" t="0" r="7620" b="0"/>
            <wp:wrapNone/>
            <wp:docPr id="14" name="Picture 3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Screen Clippin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219" cy="669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E5E" w:rsidRPr="003631A8">
        <w:rPr>
          <w:noProof/>
          <w:lang w:eastAsia="en-GB"/>
        </w:rPr>
        <w:drawing>
          <wp:anchor distT="0" distB="0" distL="114300" distR="114300" simplePos="0" relativeHeight="251643392" behindDoc="0" locked="0" layoutInCell="1" allowOverlap="1" wp14:anchorId="67F816EA" wp14:editId="131B99DC">
            <wp:simplePos x="0" y="0"/>
            <wp:positionH relativeFrom="column">
              <wp:posOffset>4880610</wp:posOffset>
            </wp:positionH>
            <wp:positionV relativeFrom="paragraph">
              <wp:posOffset>285750</wp:posOffset>
            </wp:positionV>
            <wp:extent cx="680484" cy="741859"/>
            <wp:effectExtent l="0" t="0" r="5715" b="1270"/>
            <wp:wrapNone/>
            <wp:docPr id="19" name="Picture 5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Screen Clippin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84" cy="741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E5E" w:rsidRPr="003631A8">
        <w:rPr>
          <w:noProof/>
          <w:lang w:eastAsia="en-GB"/>
        </w:rPr>
        <w:drawing>
          <wp:anchor distT="0" distB="0" distL="114300" distR="114300" simplePos="0" relativeHeight="251645440" behindDoc="0" locked="0" layoutInCell="1" allowOverlap="1" wp14:anchorId="464E32CA" wp14:editId="28CDF045">
            <wp:simplePos x="0" y="0"/>
            <wp:positionH relativeFrom="column">
              <wp:posOffset>5622290</wp:posOffset>
            </wp:positionH>
            <wp:positionV relativeFrom="paragraph">
              <wp:posOffset>289560</wp:posOffset>
            </wp:positionV>
            <wp:extent cx="698500" cy="730801"/>
            <wp:effectExtent l="0" t="0" r="6350" b="0"/>
            <wp:wrapNone/>
            <wp:docPr id="35" name="Picture 7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Screen Clippin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730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E5E" w:rsidRPr="003631A8">
        <w:rPr>
          <w:noProof/>
          <w:lang w:eastAsia="en-GB"/>
        </w:rPr>
        <w:drawing>
          <wp:anchor distT="0" distB="0" distL="114300" distR="114300" simplePos="0" relativeHeight="251642368" behindDoc="0" locked="0" layoutInCell="1" allowOverlap="1" wp14:anchorId="631DC6B3" wp14:editId="3D33117B">
            <wp:simplePos x="0" y="0"/>
            <wp:positionH relativeFrom="column">
              <wp:posOffset>6382385</wp:posOffset>
            </wp:positionH>
            <wp:positionV relativeFrom="paragraph">
              <wp:posOffset>242570</wp:posOffset>
            </wp:positionV>
            <wp:extent cx="648586" cy="756684"/>
            <wp:effectExtent l="0" t="0" r="0" b="5715"/>
            <wp:wrapNone/>
            <wp:docPr id="5" name="Picture 4" descr="Screen Cli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Screen Clippin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86" cy="756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1D20C0" w14:textId="0A44297A" w:rsidR="00F40A7F" w:rsidRDefault="00F40A7F" w:rsidP="00D35FD4">
      <w:pPr>
        <w:tabs>
          <w:tab w:val="left" w:pos="3560"/>
        </w:tabs>
        <w:jc w:val="right"/>
      </w:pPr>
    </w:p>
    <w:p w14:paraId="7297B7DE" w14:textId="790AA9C3" w:rsidR="00F40A7F" w:rsidRDefault="00F40A7F" w:rsidP="00D35FD4">
      <w:pPr>
        <w:tabs>
          <w:tab w:val="left" w:pos="3560"/>
        </w:tabs>
        <w:jc w:val="right"/>
      </w:pPr>
    </w:p>
    <w:p w14:paraId="79619987" w14:textId="40A16ADA" w:rsidR="00D35FD4" w:rsidRDefault="0070385B" w:rsidP="00D35FD4">
      <w:pPr>
        <w:tabs>
          <w:tab w:val="left" w:pos="3560"/>
        </w:tabs>
        <w:jc w:val="right"/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2CB2349" wp14:editId="76D15544">
                <wp:simplePos x="0" y="0"/>
                <wp:positionH relativeFrom="column">
                  <wp:posOffset>6613451</wp:posOffset>
                </wp:positionH>
                <wp:positionV relativeFrom="paragraph">
                  <wp:posOffset>138282</wp:posOffset>
                </wp:positionV>
                <wp:extent cx="2794000" cy="637953"/>
                <wp:effectExtent l="0" t="0" r="25400" b="1016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637953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EA3C47" w14:textId="10EBA6BC" w:rsidR="0070385B" w:rsidRPr="007A4545" w:rsidRDefault="0070385B" w:rsidP="0070385B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u w:val="single"/>
                              </w:rPr>
                              <w:t xml:space="preserve">Year </w:t>
                            </w:r>
                            <w:r w:rsidR="00370C8C">
                              <w:rPr>
                                <w:sz w:val="36"/>
                                <w:szCs w:val="36"/>
                                <w:u w:val="single"/>
                              </w:rPr>
                              <w:t>1</w:t>
                            </w:r>
                          </w:p>
                          <w:p w14:paraId="2C17497C" w14:textId="77777777" w:rsidR="0070385B" w:rsidRPr="007A4545" w:rsidRDefault="0070385B" w:rsidP="0070385B">
                            <w:pPr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  <w:u w:val="single"/>
                              </w:rPr>
                              <w:t>Materials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B2349" id="Text Box 122" o:spid="_x0000_s1032" type="#_x0000_t202" style="position:absolute;left:0;text-align:left;margin-left:520.75pt;margin-top:10.9pt;width:220pt;height:50.25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" fillcolor="#ccf" strokeweight=".5pt">
                <v:textbox>
                  <w:txbxContent>
                    <w:p w14:paraId="63EA3C47" w14:textId="10EBA6BC" w:rsidR="0070385B" w:rsidRPr="007A4545" w:rsidRDefault="0070385B" w:rsidP="0070385B">
                      <w:pPr>
                        <w:spacing w:after="0" w:line="240" w:lineRule="auto"/>
                        <w:jc w:val="center"/>
                        <w:rPr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sz w:val="36"/>
                          <w:szCs w:val="36"/>
                          <w:u w:val="single"/>
                        </w:rPr>
                        <w:t xml:space="preserve">Year </w:t>
                      </w:r>
                      <w:r w:rsidR="00370C8C">
                        <w:rPr>
                          <w:sz w:val="36"/>
                          <w:szCs w:val="36"/>
                          <w:u w:val="single"/>
                        </w:rPr>
                        <w:t>1</w:t>
                      </w:r>
                    </w:p>
                    <w:p w14:paraId="2C17497C" w14:textId="77777777" w:rsidR="0070385B" w:rsidRPr="007A4545" w:rsidRDefault="0070385B" w:rsidP="0070385B">
                      <w:pPr>
                        <w:spacing w:after="0" w:line="240" w:lineRule="auto"/>
                        <w:jc w:val="center"/>
                        <w:rPr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sz w:val="36"/>
                          <w:szCs w:val="36"/>
                          <w:u w:val="single"/>
                        </w:rPr>
                        <w:t>Materials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4656" behindDoc="0" locked="0" layoutInCell="1" allowOverlap="1" wp14:anchorId="2DA21D26" wp14:editId="77D3281E">
            <wp:simplePos x="0" y="0"/>
            <wp:positionH relativeFrom="column">
              <wp:posOffset>-467833</wp:posOffset>
            </wp:positionH>
            <wp:positionV relativeFrom="paragraph">
              <wp:posOffset>165499</wp:posOffset>
            </wp:positionV>
            <wp:extent cx="2100959" cy="393700"/>
            <wp:effectExtent l="0" t="0" r="0" b="6350"/>
            <wp:wrapNone/>
            <wp:docPr id="121" name="Picture 121" descr="A white background with black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white background with black text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959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CE43A1" w14:textId="3B0E5BEE" w:rsidR="00D35FD4" w:rsidRDefault="00D35FD4" w:rsidP="00D35FD4">
      <w:pPr>
        <w:tabs>
          <w:tab w:val="left" w:pos="3560"/>
        </w:tabs>
        <w:jc w:val="right"/>
      </w:pPr>
    </w:p>
    <w:p w14:paraId="14E4A1D3" w14:textId="0B8D101B" w:rsidR="00BA08A0" w:rsidRDefault="007A1B5D" w:rsidP="00D35FD4">
      <w:pPr>
        <w:tabs>
          <w:tab w:val="left" w:pos="3560"/>
        </w:tabs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08162F1" wp14:editId="32CC7FCE">
                <wp:simplePos x="0" y="0"/>
                <wp:positionH relativeFrom="column">
                  <wp:posOffset>7728743</wp:posOffset>
                </wp:positionH>
                <wp:positionV relativeFrom="paragraph">
                  <wp:posOffset>31591</wp:posOffset>
                </wp:positionV>
                <wp:extent cx="1086803" cy="2225675"/>
                <wp:effectExtent l="1905" t="0" r="20320" b="39370"/>
                <wp:wrapNone/>
                <wp:docPr id="17" name="Arrow: Pentagon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86803" cy="2225675"/>
                        </a:xfrm>
                        <a:prstGeom prst="homePlate">
                          <a:avLst>
                            <a:gd name="adj" fmla="val 58929"/>
                          </a:avLst>
                        </a:prstGeom>
                        <a:solidFill>
                          <a:srgbClr val="CCC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5F67F3" w14:textId="5D40F2FC" w:rsidR="006B439C" w:rsidRPr="005722B5" w:rsidRDefault="00224B2A" w:rsidP="006B439C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Words to describe ma</w:t>
                            </w:r>
                            <w:r w:rsidR="00AC6AEB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terials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162F1" id="Arrow: Pentagon 17" o:spid="_x0000_s1033" type="#_x0000_t15" style="position:absolute;left:0;text-align:left;margin-left:608.55pt;margin-top:2.5pt;width:85.6pt;height:175.25pt;rotation:90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" adj="8871" fillcolor="#ccf" strokecolor="#1f3763 [1604]" strokeweight="1pt">
                <v:textbox style="layout-flow:vertical;mso-layout-flow-alt:bottom-to-top">
                  <w:txbxContent>
                    <w:p w14:paraId="0F5F67F3" w14:textId="5D40F2FC" w:rsidR="006B439C" w:rsidRPr="005722B5" w:rsidRDefault="00224B2A" w:rsidP="006B439C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Words to describe ma</w:t>
                      </w:r>
                      <w:r w:rsidR="00AC6AEB">
                        <w:rPr>
                          <w:color w:val="000000" w:themeColor="text1"/>
                          <w:sz w:val="36"/>
                          <w:szCs w:val="36"/>
                        </w:rPr>
                        <w:t>terials</w:t>
                      </w:r>
                    </w:p>
                  </w:txbxContent>
                </v:textbox>
              </v:shape>
            </w:pict>
          </mc:Fallback>
        </mc:AlternateContent>
      </w:r>
      <w:r w:rsidR="0071591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A329446" wp14:editId="5A4E0F62">
                <wp:simplePos x="0" y="0"/>
                <wp:positionH relativeFrom="column">
                  <wp:posOffset>-360045</wp:posOffset>
                </wp:positionH>
                <wp:positionV relativeFrom="paragraph">
                  <wp:posOffset>287020</wp:posOffset>
                </wp:positionV>
                <wp:extent cx="5677787" cy="478155"/>
                <wp:effectExtent l="0" t="0" r="37465" b="17145"/>
                <wp:wrapNone/>
                <wp:docPr id="124" name="Arrow: Pentagon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7787" cy="478155"/>
                        </a:xfrm>
                        <a:prstGeom prst="homePlate">
                          <a:avLst/>
                        </a:prstGeom>
                        <a:solidFill>
                          <a:srgbClr val="CCCC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BD9B31" w14:textId="41F8310E" w:rsidR="00F967D0" w:rsidRPr="005722B5" w:rsidRDefault="00F967D0" w:rsidP="00F967D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Famous Scientists (Science Capital)</w:t>
                            </w:r>
                            <w:r w:rsidRPr="005722B5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29446" id="Arrow: Pentagon 124" o:spid="_x0000_s1034" type="#_x0000_t15" style="position:absolute;left:0;text-align:left;margin-left:-28.35pt;margin-top:22.6pt;width:447.05pt;height:37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" adj="20690" fillcolor="#ccf" strokecolor="#1f3763 [1604]" strokeweight="1pt">
                <v:textbox>
                  <w:txbxContent>
                    <w:p w14:paraId="13BD9B31" w14:textId="41F8310E" w:rsidR="00F967D0" w:rsidRPr="005722B5" w:rsidRDefault="00F967D0" w:rsidP="00F967D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Famous Scientists (Science Capital)</w:t>
                      </w:r>
                      <w:r w:rsidRPr="005722B5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7E04235" w14:textId="14981C8F" w:rsidR="005B6ABB" w:rsidRDefault="005B6ABB" w:rsidP="00D35FD4">
      <w:pPr>
        <w:tabs>
          <w:tab w:val="left" w:pos="3560"/>
        </w:tabs>
        <w:jc w:val="right"/>
      </w:pPr>
    </w:p>
    <w:p w14:paraId="202479BA" w14:textId="1DF048C9" w:rsidR="005B6ABB" w:rsidRDefault="00715916" w:rsidP="00D35FD4">
      <w:pPr>
        <w:tabs>
          <w:tab w:val="left" w:pos="3560"/>
        </w:tabs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DC57B59" wp14:editId="664688D0">
                <wp:simplePos x="0" y="0"/>
                <wp:positionH relativeFrom="column">
                  <wp:posOffset>-302260</wp:posOffset>
                </wp:positionH>
                <wp:positionV relativeFrom="paragraph">
                  <wp:posOffset>323850</wp:posOffset>
                </wp:positionV>
                <wp:extent cx="1456661" cy="1519555"/>
                <wp:effectExtent l="0" t="0" r="29845" b="23495"/>
                <wp:wrapNone/>
                <wp:docPr id="125" name="Arrow: Pentagon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661" cy="1519555"/>
                        </a:xfrm>
                        <a:prstGeom prst="homePlate">
                          <a:avLst>
                            <a:gd name="adj" fmla="val 42303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E75BBE" w14:textId="38B7AAA7" w:rsidR="00F967D0" w:rsidRPr="005C0AD5" w:rsidRDefault="00F967D0" w:rsidP="00F967D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5C0AD5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JOHN</w:t>
                            </w:r>
                          </w:p>
                          <w:p w14:paraId="791A8F52" w14:textId="2A05BE4C" w:rsidR="00F967D0" w:rsidRPr="005C0AD5" w:rsidRDefault="00F967D0" w:rsidP="00F967D0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5C0AD5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MCADAM</w:t>
                            </w:r>
                          </w:p>
                          <w:p w14:paraId="3962222E" w14:textId="7B0D1050" w:rsidR="00F967D0" w:rsidRPr="005C0AD5" w:rsidRDefault="00F967D0" w:rsidP="00F967D0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C0AD5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1756-1836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57B59" id="Arrow: Pentagon 125" o:spid="_x0000_s1035" type="#_x0000_t15" style="position:absolute;left:0;text-align:left;margin-left:-23.8pt;margin-top:25.5pt;width:114.7pt;height:119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" adj="12463" fillcolor="#ffe599 [1303]" strokecolor="#1f3763 [1604]" strokeweight="1pt">
                <v:textbox>
                  <w:txbxContent>
                    <w:p w14:paraId="19E75BBE" w14:textId="38B7AAA7" w:rsidR="00F967D0" w:rsidRPr="005C0AD5" w:rsidRDefault="00F967D0" w:rsidP="00F967D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5C0AD5">
                        <w:rPr>
                          <w:color w:val="000000" w:themeColor="text1"/>
                          <w:sz w:val="36"/>
                          <w:szCs w:val="36"/>
                        </w:rPr>
                        <w:t>JOHN</w:t>
                      </w:r>
                    </w:p>
                    <w:p w14:paraId="791A8F52" w14:textId="2A05BE4C" w:rsidR="00F967D0" w:rsidRPr="005C0AD5" w:rsidRDefault="00F967D0" w:rsidP="00F967D0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5C0AD5">
                        <w:rPr>
                          <w:color w:val="000000" w:themeColor="text1"/>
                          <w:sz w:val="36"/>
                          <w:szCs w:val="36"/>
                        </w:rPr>
                        <w:t>MCADAM</w:t>
                      </w:r>
                    </w:p>
                    <w:p w14:paraId="3962222E" w14:textId="7B0D1050" w:rsidR="00F967D0" w:rsidRPr="005C0AD5" w:rsidRDefault="00F967D0" w:rsidP="00F967D0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5C0AD5">
                        <w:rPr>
                          <w:color w:val="000000" w:themeColor="text1"/>
                          <w:sz w:val="32"/>
                          <w:szCs w:val="32"/>
                        </w:rPr>
                        <w:t>1756-1836</w:t>
                      </w:r>
                    </w:p>
                  </w:txbxContent>
                </v:textbox>
              </v:shape>
            </w:pict>
          </mc:Fallback>
        </mc:AlternateContent>
      </w:r>
    </w:p>
    <w:p w14:paraId="73FCD355" w14:textId="17AD58DB" w:rsidR="005B6ABB" w:rsidRDefault="00270604" w:rsidP="00D35FD4">
      <w:pPr>
        <w:tabs>
          <w:tab w:val="left" w:pos="3560"/>
        </w:tabs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9CD5CE4" wp14:editId="4D9D3E6B">
                <wp:simplePos x="0" y="0"/>
                <wp:positionH relativeFrom="column">
                  <wp:posOffset>3816985</wp:posOffset>
                </wp:positionH>
                <wp:positionV relativeFrom="paragraph">
                  <wp:posOffset>113030</wp:posOffset>
                </wp:positionV>
                <wp:extent cx="2286000" cy="1381760"/>
                <wp:effectExtent l="0" t="0" r="0" b="0"/>
                <wp:wrapNone/>
                <wp:docPr id="11264" name="Text Box 1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3817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FF2D2D" w14:textId="1E82CB73" w:rsidR="00F967D0" w:rsidRPr="005C0AD5" w:rsidRDefault="00F967D0">
                            <w:r w:rsidRPr="005C0AD5">
                              <w:rPr>
                                <w:color w:val="000000" w:themeColor="text1"/>
                              </w:rPr>
                              <w:t xml:space="preserve">Scottish engineer who experimented with using new materials to build roads, inventing a new process called ‘macadamisation’.  His effective and economical method </w:t>
                            </w:r>
                            <w:r w:rsidR="005C0AD5" w:rsidRPr="005C0AD5">
                              <w:rPr>
                                <w:color w:val="000000" w:themeColor="text1"/>
                              </w:rPr>
                              <w:t xml:space="preserve">of constructing roads is used across the world.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D5CE4" id="Text Box 11264" o:spid="_x0000_s1036" type="#_x0000_t202" style="position:absolute;left:0;text-align:left;margin-left:300.55pt;margin-top:8.9pt;width:180pt;height:108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" fillcolor="white [3201]" stroked="f" strokeweight=".5pt">
                <v:fill opacity="0"/>
                <v:textbox>
                  <w:txbxContent>
                    <w:p w14:paraId="27FF2D2D" w14:textId="1E82CB73" w:rsidR="00F967D0" w:rsidRPr="005C0AD5" w:rsidRDefault="00F967D0">
                      <w:r w:rsidRPr="005C0AD5">
                        <w:rPr>
                          <w:color w:val="000000" w:themeColor="text1"/>
                        </w:rPr>
                        <w:t xml:space="preserve">Scottish engineer who experimented with using new materials to build roads, inventing a new process called ‘macadamisation’.  His effective and economical method </w:t>
                      </w:r>
                      <w:r w:rsidR="005C0AD5" w:rsidRPr="005C0AD5">
                        <w:rPr>
                          <w:color w:val="000000" w:themeColor="text1"/>
                        </w:rPr>
                        <w:t xml:space="preserve">of constructing roads is used across the world.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5F99BF7" wp14:editId="3C8CDE01">
                <wp:simplePos x="0" y="0"/>
                <wp:positionH relativeFrom="column">
                  <wp:posOffset>3145155</wp:posOffset>
                </wp:positionH>
                <wp:positionV relativeFrom="paragraph">
                  <wp:posOffset>38100</wp:posOffset>
                </wp:positionV>
                <wp:extent cx="3659505" cy="1519984"/>
                <wp:effectExtent l="19050" t="0" r="17145" b="23495"/>
                <wp:wrapNone/>
                <wp:docPr id="127" name="Arrow: Chevron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9505" cy="1519984"/>
                        </a:xfrm>
                        <a:prstGeom prst="chevron">
                          <a:avLst>
                            <a:gd name="adj" fmla="val 3820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B58489" w14:textId="67D20CE3" w:rsidR="00F967D0" w:rsidRPr="00F967D0" w:rsidRDefault="00F967D0" w:rsidP="00F967D0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F99BF7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Chevron 127" o:spid="_x0000_s1037" type="#_x0000_t55" style="position:absolute;left:0;text-align:left;margin-left:247.65pt;margin-top:3pt;width:288.15pt;height:119.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" adj="18172" fillcolor="#fff2cc [663]" strokecolor="#1f3763 [1604]" strokeweight="1pt">
                <v:textbox>
                  <w:txbxContent>
                    <w:p w14:paraId="34B58489" w14:textId="67D20CE3" w:rsidR="00F967D0" w:rsidRPr="00F967D0" w:rsidRDefault="00F967D0" w:rsidP="00F967D0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591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A0AA134" wp14:editId="741912D7">
                <wp:simplePos x="0" y="0"/>
                <wp:positionH relativeFrom="column">
                  <wp:posOffset>643890</wp:posOffset>
                </wp:positionH>
                <wp:positionV relativeFrom="paragraph">
                  <wp:posOffset>38100</wp:posOffset>
                </wp:positionV>
                <wp:extent cx="3011229" cy="1519984"/>
                <wp:effectExtent l="19050" t="0" r="17780" b="23495"/>
                <wp:wrapNone/>
                <wp:docPr id="126" name="Arrow: Chevron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1229" cy="1519984"/>
                        </a:xfrm>
                        <a:prstGeom prst="chevron">
                          <a:avLst>
                            <a:gd name="adj" fmla="val 38205"/>
                          </a:avLst>
                        </a:prstGeom>
                        <a:blipFill>
                          <a:blip r:embed="rId18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167D2" id="Arrow: Chevron 126" o:spid="_x0000_s1026" type="#_x0000_t55" style="position:absolute;margin-left:50.7pt;margin-top:3pt;width:237.1pt;height:119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" adj="17434" strokecolor="#1f3763 [1604]" strokeweight="1pt">
                <v:fill r:id="rId19" o:title="" recolor="t" rotate="t" type="frame"/>
              </v:shape>
            </w:pict>
          </mc:Fallback>
        </mc:AlternateContent>
      </w:r>
    </w:p>
    <w:p w14:paraId="6B0E1364" w14:textId="729F2EB0" w:rsidR="005B6ABB" w:rsidRDefault="00F967D0" w:rsidP="00F967D0">
      <w:pPr>
        <w:tabs>
          <w:tab w:val="left" w:pos="3560"/>
        </w:tabs>
      </w:pPr>
      <w:r>
        <w:t xml:space="preserve">                                                                            </w:t>
      </w:r>
    </w:p>
    <w:p w14:paraId="39CD9555" w14:textId="07CBA8CC" w:rsidR="005B6ABB" w:rsidRDefault="005B6ABB" w:rsidP="00D35FD4">
      <w:pPr>
        <w:tabs>
          <w:tab w:val="left" w:pos="3560"/>
        </w:tabs>
        <w:jc w:val="right"/>
      </w:pPr>
    </w:p>
    <w:p w14:paraId="104EAB9E" w14:textId="5E6C97E0" w:rsidR="005B6ABB" w:rsidRDefault="007A1B5D" w:rsidP="00D35FD4">
      <w:pPr>
        <w:tabs>
          <w:tab w:val="left" w:pos="3560"/>
        </w:tabs>
        <w:jc w:val="right"/>
      </w:pPr>
      <w:r>
        <w:rPr>
          <w:noProof/>
          <w:lang w:eastAsia="en-GB"/>
        </w:rPr>
        <w:drawing>
          <wp:anchor distT="0" distB="0" distL="114300" distR="114300" simplePos="0" relativeHeight="251678208" behindDoc="0" locked="0" layoutInCell="1" allowOverlap="1" wp14:anchorId="2549D495" wp14:editId="0A10BB7E">
            <wp:simplePos x="0" y="0"/>
            <wp:positionH relativeFrom="column">
              <wp:posOffset>6978650</wp:posOffset>
            </wp:positionH>
            <wp:positionV relativeFrom="paragraph">
              <wp:posOffset>132715</wp:posOffset>
            </wp:positionV>
            <wp:extent cx="2546350" cy="2400300"/>
            <wp:effectExtent l="0" t="0" r="6350" b="0"/>
            <wp:wrapNone/>
            <wp:docPr id="18" name="Picture 1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Logo, company nam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837BD0D" w14:textId="567BAF9E" w:rsidR="005B6ABB" w:rsidRDefault="005B6ABB" w:rsidP="00D35FD4">
      <w:pPr>
        <w:tabs>
          <w:tab w:val="left" w:pos="3560"/>
        </w:tabs>
        <w:jc w:val="right"/>
      </w:pPr>
    </w:p>
    <w:p w14:paraId="45C3F584" w14:textId="21C6B077" w:rsidR="0090144D" w:rsidRDefault="00270604" w:rsidP="0090144D">
      <w:pPr>
        <w:tabs>
          <w:tab w:val="left" w:pos="356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900F55A" wp14:editId="294C8308">
                <wp:simplePos x="0" y="0"/>
                <wp:positionH relativeFrom="column">
                  <wp:posOffset>3142615</wp:posOffset>
                </wp:positionH>
                <wp:positionV relativeFrom="paragraph">
                  <wp:posOffset>216535</wp:posOffset>
                </wp:positionV>
                <wp:extent cx="3659505" cy="1519984"/>
                <wp:effectExtent l="19050" t="0" r="17145" b="23495"/>
                <wp:wrapNone/>
                <wp:docPr id="11269" name="Arrow: Chevron 11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9505" cy="1519984"/>
                        </a:xfrm>
                        <a:prstGeom prst="chevron">
                          <a:avLst>
                            <a:gd name="adj" fmla="val 3820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96A8C2" w14:textId="77777777" w:rsidR="005C0AD5" w:rsidRPr="00F967D0" w:rsidRDefault="005C0AD5" w:rsidP="005C0AD5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0F55A" id="Arrow: Chevron 11269" o:spid="_x0000_s1038" type="#_x0000_t55" style="position:absolute;margin-left:247.45pt;margin-top:17.05pt;width:288.15pt;height:119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" adj="18172" fillcolor="#fff2cc [663]" strokecolor="#1f3763 [1604]" strokeweight="1pt">
                <v:textbox>
                  <w:txbxContent>
                    <w:p w14:paraId="5E96A8C2" w14:textId="77777777" w:rsidR="005C0AD5" w:rsidRPr="00F967D0" w:rsidRDefault="005C0AD5" w:rsidP="005C0AD5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D8F0A61" wp14:editId="6F5017AD">
                <wp:simplePos x="0" y="0"/>
                <wp:positionH relativeFrom="column">
                  <wp:posOffset>639445</wp:posOffset>
                </wp:positionH>
                <wp:positionV relativeFrom="paragraph">
                  <wp:posOffset>217805</wp:posOffset>
                </wp:positionV>
                <wp:extent cx="3011229" cy="1519984"/>
                <wp:effectExtent l="19050" t="0" r="17780" b="23495"/>
                <wp:wrapNone/>
                <wp:docPr id="11268" name="Arrow: Chevron 11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1229" cy="1519984"/>
                        </a:xfrm>
                        <a:prstGeom prst="chevron">
                          <a:avLst>
                            <a:gd name="adj" fmla="val 38205"/>
                          </a:avLst>
                        </a:prstGeom>
                        <a:blipFill>
                          <a:blip r:embed="rId21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81F4A" id="Arrow: Chevron 11268" o:spid="_x0000_s1026" type="#_x0000_t55" style="position:absolute;margin-left:50.35pt;margin-top:17.15pt;width:237.1pt;height:119.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" adj="17434" strokecolor="#1f3763 [1604]" strokeweight="1pt">
                <v:fill r:id="rId22" o:title="" recolor="t" rotate="t" type="fram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3081AEB" wp14:editId="7261A1C2">
                <wp:simplePos x="0" y="0"/>
                <wp:positionH relativeFrom="column">
                  <wp:posOffset>-302260</wp:posOffset>
                </wp:positionH>
                <wp:positionV relativeFrom="paragraph">
                  <wp:posOffset>216535</wp:posOffset>
                </wp:positionV>
                <wp:extent cx="1456661" cy="1519555"/>
                <wp:effectExtent l="0" t="0" r="29845" b="23495"/>
                <wp:wrapNone/>
                <wp:docPr id="11267" name="Arrow: Pentagon 11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661" cy="1519555"/>
                        </a:xfrm>
                        <a:prstGeom prst="homePlate">
                          <a:avLst>
                            <a:gd name="adj" fmla="val 42303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78DE25" w14:textId="4DE7C0D2" w:rsidR="005C0AD5" w:rsidRPr="005C0AD5" w:rsidRDefault="005C0AD5" w:rsidP="005C0AD5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JOHN DUNLOP</w:t>
                            </w:r>
                          </w:p>
                          <w:p w14:paraId="47EEFFF7" w14:textId="0BFFB6FF" w:rsidR="005C0AD5" w:rsidRPr="005C0AD5" w:rsidRDefault="005C0AD5" w:rsidP="005C0AD5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C0AD5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840</w:t>
                            </w:r>
                            <w:r w:rsidRPr="005C0AD5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-1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921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81AEB" id="Arrow: Pentagon 11267" o:spid="_x0000_s1039" type="#_x0000_t15" style="position:absolute;margin-left:-23.8pt;margin-top:17.05pt;width:114.7pt;height:119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" adj="12463" fillcolor="#ffe599 [1303]" strokecolor="#1f3763 [1604]" strokeweight="1pt">
                <v:textbox>
                  <w:txbxContent>
                    <w:p w14:paraId="5078DE25" w14:textId="4DE7C0D2" w:rsidR="005C0AD5" w:rsidRPr="005C0AD5" w:rsidRDefault="005C0AD5" w:rsidP="005C0AD5">
                      <w:pPr>
                        <w:jc w:val="center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JOHN DUNLOP</w:t>
                      </w:r>
                    </w:p>
                    <w:p w14:paraId="47EEFFF7" w14:textId="0BFFB6FF" w:rsidR="005C0AD5" w:rsidRPr="005C0AD5" w:rsidRDefault="005C0AD5" w:rsidP="005C0AD5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5C0AD5">
                        <w:rPr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840</w:t>
                      </w:r>
                      <w:r w:rsidRPr="005C0AD5">
                        <w:rPr>
                          <w:color w:val="000000" w:themeColor="text1"/>
                          <w:sz w:val="32"/>
                          <w:szCs w:val="32"/>
                        </w:rPr>
                        <w:t>-1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921</w:t>
                      </w:r>
                    </w:p>
                  </w:txbxContent>
                </v:textbox>
              </v:shape>
            </w:pict>
          </mc:Fallback>
        </mc:AlternateContent>
      </w:r>
    </w:p>
    <w:p w14:paraId="6B31A86B" w14:textId="77CAED92" w:rsidR="00A131AA" w:rsidRDefault="005C0AD5" w:rsidP="001C1C86">
      <w:pPr>
        <w:tabs>
          <w:tab w:val="left" w:pos="3270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A6DA644" wp14:editId="235DAF02">
                <wp:simplePos x="0" y="0"/>
                <wp:positionH relativeFrom="column">
                  <wp:posOffset>3853180</wp:posOffset>
                </wp:positionH>
                <wp:positionV relativeFrom="paragraph">
                  <wp:posOffset>94615</wp:posOffset>
                </wp:positionV>
                <wp:extent cx="2286000" cy="1381760"/>
                <wp:effectExtent l="0" t="0" r="0" b="0"/>
                <wp:wrapNone/>
                <wp:docPr id="11270" name="Text Box 11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3817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5182DD" w14:textId="0CDC32F1" w:rsidR="005C0AD5" w:rsidRPr="005C0AD5" w:rsidRDefault="005C0AD5" w:rsidP="005C0AD5">
                            <w:r w:rsidRPr="005C0AD5">
                              <w:rPr>
                                <w:color w:val="000000" w:themeColor="text1"/>
                              </w:rPr>
                              <w:t xml:space="preserve">Scottish engineer </w:t>
                            </w:r>
                            <w:r>
                              <w:rPr>
                                <w:color w:val="000000" w:themeColor="text1"/>
                              </w:rPr>
                              <w:t>and veterinary surgeon</w:t>
                            </w:r>
                            <w:r w:rsidRPr="005C0AD5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Made rubber devices and invented the pneumatic tyre, developed the use of them in cycle racing.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DA644" id="Text Box 11270" o:spid="_x0000_s1040" type="#_x0000_t202" style="position:absolute;margin-left:303.4pt;margin-top:7.45pt;width:180pt;height:108.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" fillcolor="white [3201]" stroked="f" strokeweight=".5pt">
                <v:fill opacity="0"/>
                <v:textbox>
                  <w:txbxContent>
                    <w:p w14:paraId="775182DD" w14:textId="0CDC32F1" w:rsidR="005C0AD5" w:rsidRPr="005C0AD5" w:rsidRDefault="005C0AD5" w:rsidP="005C0AD5">
                      <w:r w:rsidRPr="005C0AD5">
                        <w:rPr>
                          <w:color w:val="000000" w:themeColor="text1"/>
                        </w:rPr>
                        <w:t xml:space="preserve">Scottish engineer </w:t>
                      </w:r>
                      <w:r>
                        <w:rPr>
                          <w:color w:val="000000" w:themeColor="text1"/>
                        </w:rPr>
                        <w:t>and veterinary surgeon</w:t>
                      </w:r>
                      <w:r w:rsidRPr="005C0AD5">
                        <w:rPr>
                          <w:color w:val="000000" w:themeColor="text1"/>
                        </w:rPr>
                        <w:t xml:space="preserve">. </w:t>
                      </w:r>
                      <w:r>
                        <w:rPr>
                          <w:color w:val="000000" w:themeColor="text1"/>
                        </w:rPr>
                        <w:t xml:space="preserve"> Made rubber devices and invented the pneumatic tyre, developed the use of them in cycle racing. </w:t>
                      </w:r>
                    </w:p>
                  </w:txbxContent>
                </v:textbox>
              </v:shape>
            </w:pict>
          </mc:Fallback>
        </mc:AlternateContent>
      </w:r>
    </w:p>
    <w:p w14:paraId="7B11318C" w14:textId="27129790" w:rsidR="00F967D0" w:rsidRPr="00F967D0" w:rsidRDefault="00F967D0" w:rsidP="00F967D0"/>
    <w:p w14:paraId="6208515C" w14:textId="3C8B0018" w:rsidR="00F967D0" w:rsidRPr="00F967D0" w:rsidRDefault="00F967D0" w:rsidP="00F967D0"/>
    <w:p w14:paraId="77AE9971" w14:textId="35819322" w:rsidR="00F967D0" w:rsidRPr="00F967D0" w:rsidRDefault="00F967D0" w:rsidP="00F967D0"/>
    <w:p w14:paraId="6C6A4422" w14:textId="28B82B06" w:rsidR="00F967D0" w:rsidRPr="00F967D0" w:rsidRDefault="00F967D0" w:rsidP="00F967D0"/>
    <w:p w14:paraId="6ED72FED" w14:textId="21D1F8F9" w:rsidR="00F967D0" w:rsidRDefault="00270604" w:rsidP="00F967D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262728D" wp14:editId="5F162144">
                <wp:simplePos x="0" y="0"/>
                <wp:positionH relativeFrom="column">
                  <wp:posOffset>3832860</wp:posOffset>
                </wp:positionH>
                <wp:positionV relativeFrom="paragraph">
                  <wp:posOffset>219075</wp:posOffset>
                </wp:positionV>
                <wp:extent cx="2286000" cy="1381760"/>
                <wp:effectExtent l="0" t="0" r="0" b="0"/>
                <wp:wrapNone/>
                <wp:docPr id="11275" name="Text Box 11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3817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0990F0" w14:textId="2F99F078" w:rsidR="005C0AD5" w:rsidRPr="005C0AD5" w:rsidRDefault="005C0AD5" w:rsidP="005C0AD5">
                            <w:r>
                              <w:rPr>
                                <w:color w:val="000000" w:themeColor="text1"/>
                              </w:rPr>
                              <w:t xml:space="preserve">Scottish chemist and inventor of waterproof fabric. His process involved painting a dissolved rubber solution into cloth.   The Macintosh raincoat is named after him.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2728D" id="Text Box 11275" o:spid="_x0000_s1041" type="#_x0000_t202" style="position:absolute;margin-left:301.8pt;margin-top:17.25pt;width:180pt;height:108.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" fillcolor="white [3201]" stroked="f" strokeweight=".5pt">
                <v:fill opacity="0"/>
                <v:textbox>
                  <w:txbxContent>
                    <w:p w14:paraId="600990F0" w14:textId="2F99F078" w:rsidR="005C0AD5" w:rsidRPr="005C0AD5" w:rsidRDefault="005C0AD5" w:rsidP="005C0AD5">
                      <w:r>
                        <w:rPr>
                          <w:color w:val="000000" w:themeColor="text1"/>
                        </w:rPr>
                        <w:t xml:space="preserve">Scottish chemist and inventor of waterproof fabric. His process involved painting a dissolved rubber solution into cloth.   The Macintosh raincoat is named after him.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EAEE69F" wp14:editId="10AA1C43">
                <wp:simplePos x="0" y="0"/>
                <wp:positionH relativeFrom="column">
                  <wp:posOffset>3143885</wp:posOffset>
                </wp:positionH>
                <wp:positionV relativeFrom="paragraph">
                  <wp:posOffset>95250</wp:posOffset>
                </wp:positionV>
                <wp:extent cx="3659505" cy="1519984"/>
                <wp:effectExtent l="19050" t="0" r="17145" b="23495"/>
                <wp:wrapNone/>
                <wp:docPr id="11274" name="Arrow: Chevron 11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9505" cy="1519984"/>
                        </a:xfrm>
                        <a:prstGeom prst="chevron">
                          <a:avLst>
                            <a:gd name="adj" fmla="val 3820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7FB621" w14:textId="77777777" w:rsidR="005C0AD5" w:rsidRPr="00F967D0" w:rsidRDefault="005C0AD5" w:rsidP="005C0AD5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EE69F" id="Arrow: Chevron 11274" o:spid="_x0000_s1042" type="#_x0000_t55" style="position:absolute;margin-left:247.55pt;margin-top:7.5pt;width:288.15pt;height:119.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" adj="18172" fillcolor="#fff2cc [663]" strokecolor="#1f3763 [1604]" strokeweight="1pt">
                <v:textbox>
                  <w:txbxContent>
                    <w:p w14:paraId="267FB621" w14:textId="77777777" w:rsidR="005C0AD5" w:rsidRPr="00F967D0" w:rsidRDefault="005C0AD5" w:rsidP="005C0AD5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7E4A1C7" wp14:editId="056A1588">
                <wp:simplePos x="0" y="0"/>
                <wp:positionH relativeFrom="column">
                  <wp:posOffset>639445</wp:posOffset>
                </wp:positionH>
                <wp:positionV relativeFrom="paragraph">
                  <wp:posOffset>108585</wp:posOffset>
                </wp:positionV>
                <wp:extent cx="3011229" cy="1519984"/>
                <wp:effectExtent l="19050" t="0" r="17780" b="23495"/>
                <wp:wrapNone/>
                <wp:docPr id="11273" name="Arrow: Chevron 11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1229" cy="1519984"/>
                        </a:xfrm>
                        <a:prstGeom prst="chevron">
                          <a:avLst>
                            <a:gd name="adj" fmla="val 38205"/>
                          </a:avLst>
                        </a:prstGeom>
                        <a:blipFill>
                          <a:blip r:embed="rId23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537C5" id="Arrow: Chevron 11273" o:spid="_x0000_s1026" type="#_x0000_t55" style="position:absolute;margin-left:50.35pt;margin-top:8.55pt;width:237.1pt;height:119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" adj="17434" strokecolor="#1f3763 [1604]" strokeweight="1pt">
                <v:fill r:id="rId24" o:title="" recolor="t" rotate="t" type="fram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4F07959" wp14:editId="250B57F9">
                <wp:simplePos x="0" y="0"/>
                <wp:positionH relativeFrom="column">
                  <wp:posOffset>-302260</wp:posOffset>
                </wp:positionH>
                <wp:positionV relativeFrom="paragraph">
                  <wp:posOffset>107950</wp:posOffset>
                </wp:positionV>
                <wp:extent cx="1456661" cy="1519555"/>
                <wp:effectExtent l="0" t="0" r="29845" b="23495"/>
                <wp:wrapNone/>
                <wp:docPr id="11271" name="Arrow: Pentagon 11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6661" cy="1519555"/>
                        </a:xfrm>
                        <a:prstGeom prst="homePlate">
                          <a:avLst>
                            <a:gd name="adj" fmla="val 42303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DE7472" w14:textId="1DAE546E" w:rsidR="005C0AD5" w:rsidRPr="005C0AD5" w:rsidRDefault="005C0AD5" w:rsidP="005C0AD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C0AD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CHARLES MACINTOSH</w:t>
                            </w:r>
                          </w:p>
                          <w:p w14:paraId="1A2617C0" w14:textId="07D1F6BC" w:rsidR="005C0AD5" w:rsidRPr="005C0AD5" w:rsidRDefault="005C0AD5" w:rsidP="005C0AD5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C0AD5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766</w:t>
                            </w:r>
                            <w:r w:rsidRPr="005C0AD5"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-1</w:t>
                            </w:r>
                            <w: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  <w:t>843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07959" id="Arrow: Pentagon 11271" o:spid="_x0000_s1043" type="#_x0000_t15" style="position:absolute;margin-left:-23.8pt;margin-top:8.5pt;width:114.7pt;height:119.6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" adj="12463" fillcolor="#ffe599 [1303]" strokecolor="#1f3763 [1604]" strokeweight="1pt">
                <v:textbox>
                  <w:txbxContent>
                    <w:p w14:paraId="3DDE7472" w14:textId="1DAE546E" w:rsidR="005C0AD5" w:rsidRPr="005C0AD5" w:rsidRDefault="005C0AD5" w:rsidP="005C0AD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5C0AD5">
                        <w:rPr>
                          <w:color w:val="000000" w:themeColor="text1"/>
                          <w:sz w:val="28"/>
                          <w:szCs w:val="28"/>
                        </w:rPr>
                        <w:t>CHARLES MACINTOSH</w:t>
                      </w:r>
                    </w:p>
                    <w:p w14:paraId="1A2617C0" w14:textId="07D1F6BC" w:rsidR="005C0AD5" w:rsidRPr="005C0AD5" w:rsidRDefault="005C0AD5" w:rsidP="005C0AD5">
                      <w:pPr>
                        <w:jc w:val="center"/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5C0AD5">
                        <w:rPr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766</w:t>
                      </w:r>
                      <w:r w:rsidRPr="005C0AD5">
                        <w:rPr>
                          <w:color w:val="000000" w:themeColor="text1"/>
                          <w:sz w:val="32"/>
                          <w:szCs w:val="32"/>
                        </w:rPr>
                        <w:t>-1</w:t>
                      </w:r>
                      <w:r>
                        <w:rPr>
                          <w:color w:val="000000" w:themeColor="text1"/>
                          <w:sz w:val="32"/>
                          <w:szCs w:val="32"/>
                        </w:rPr>
                        <w:t>843</w:t>
                      </w:r>
                    </w:p>
                  </w:txbxContent>
                </v:textbox>
              </v:shape>
            </w:pict>
          </mc:Fallback>
        </mc:AlternateContent>
      </w:r>
    </w:p>
    <w:p w14:paraId="2E8522FC" w14:textId="574650FD" w:rsidR="00F967D0" w:rsidRPr="00F967D0" w:rsidRDefault="00F967D0" w:rsidP="00F967D0">
      <w:pPr>
        <w:rPr>
          <w:color w:val="000000" w:themeColor="text1"/>
          <w:sz w:val="28"/>
          <w:szCs w:val="28"/>
        </w:rPr>
      </w:pPr>
    </w:p>
    <w:p w14:paraId="255BD245" w14:textId="383ABED6" w:rsidR="00F967D0" w:rsidRPr="00F967D0" w:rsidRDefault="006974E0" w:rsidP="00F967D0">
      <w:pPr>
        <w:tabs>
          <w:tab w:val="left" w:pos="9460"/>
        </w:tabs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BD5BAC5" wp14:editId="739FF6B6">
                <wp:simplePos x="0" y="0"/>
                <wp:positionH relativeFrom="column">
                  <wp:posOffset>4162425</wp:posOffset>
                </wp:positionH>
                <wp:positionV relativeFrom="paragraph">
                  <wp:posOffset>671195</wp:posOffset>
                </wp:positionV>
                <wp:extent cx="5229225" cy="1316355"/>
                <wp:effectExtent l="0" t="0" r="28575" b="1714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9225" cy="131635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B7B5B6" w14:textId="7E8C9B81" w:rsidR="006974E0" w:rsidRDefault="006974E0" w:rsidP="006974E0">
                            <w:r w:rsidRPr="00D9198B">
                              <w:rPr>
                                <w:b/>
                                <w:color w:val="FF0000"/>
                              </w:rPr>
                              <w:t>Prior Knowledge:</w:t>
                            </w:r>
                            <w:r w:rsidRPr="00D9198B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 xml:space="preserve">EYFS- Moving and handling:  Introduce and encourage children to use the vocabulary of manipulation, e.g. </w:t>
                            </w:r>
                            <w:r>
                              <w:t>squeeze and prod.</w:t>
                            </w:r>
                          </w:p>
                          <w:p w14:paraId="298A8034" w14:textId="432F8B98" w:rsidR="006974E0" w:rsidRDefault="006974E0" w:rsidP="006974E0">
                            <w:r>
                              <w:t xml:space="preserve">The world- Can talk about why things happen and how </w:t>
                            </w:r>
                            <w:r>
                              <w:t>things work.</w:t>
                            </w:r>
                          </w:p>
                          <w:p w14:paraId="6FBEA8D0" w14:textId="47615E14" w:rsidR="006974E0" w:rsidRDefault="006974E0" w:rsidP="006974E0">
                            <w:r>
                              <w:t xml:space="preserve">Exploring media and materials- notice changes in properties as they are transformed through becoming wet, dry, flaky or fixed. Think about cause and </w:t>
                            </w:r>
                            <w:r>
                              <w:t>effect.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5BAC5" id="Text Box 9" o:spid="_x0000_s1044" type="#_x0000_t202" style="position:absolute;margin-left:327.75pt;margin-top:52.85pt;width:411.75pt;height:103.6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" fillcolor="#92d050" strokeweight=".5pt">
                <v:textbox>
                  <w:txbxContent>
                    <w:p w14:paraId="36B7B5B6" w14:textId="7E8C9B81" w:rsidR="006974E0" w:rsidRDefault="006974E0" w:rsidP="006974E0">
                      <w:r w:rsidRPr="00D9198B">
                        <w:rPr>
                          <w:b/>
                          <w:color w:val="FF0000"/>
                        </w:rPr>
                        <w:t>Prior Knowledge:</w:t>
                      </w:r>
                      <w:r w:rsidRPr="00D9198B">
                        <w:rPr>
                          <w:color w:val="FF0000"/>
                        </w:rPr>
                        <w:t xml:space="preserve"> </w:t>
                      </w:r>
                      <w:r>
                        <w:t xml:space="preserve">EYFS- Moving and handling:  Introduce and encourage children to use the vocabulary of manipulation, e.g. </w:t>
                      </w:r>
                      <w:r>
                        <w:t>squeeze and prod.</w:t>
                      </w:r>
                    </w:p>
                    <w:p w14:paraId="298A8034" w14:textId="432F8B98" w:rsidR="006974E0" w:rsidRDefault="006974E0" w:rsidP="006974E0">
                      <w:r>
                        <w:t xml:space="preserve">The world- Can talk about why things happen and how </w:t>
                      </w:r>
                      <w:r>
                        <w:t>things work.</w:t>
                      </w:r>
                    </w:p>
                    <w:p w14:paraId="6FBEA8D0" w14:textId="47615E14" w:rsidR="006974E0" w:rsidRDefault="006974E0" w:rsidP="006974E0">
                      <w:r>
                        <w:t xml:space="preserve">Exploring media and materials- notice changes in properties as they are transformed through becoming wet, dry, flaky or fixed. Think about cause and </w:t>
                      </w:r>
                      <w:r>
                        <w:t>effect.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5920" behindDoc="0" locked="0" layoutInCell="1" allowOverlap="1" wp14:anchorId="1CAFEA11" wp14:editId="3337F65C">
            <wp:simplePos x="0" y="0"/>
            <wp:positionH relativeFrom="column">
              <wp:posOffset>2813050</wp:posOffset>
            </wp:positionH>
            <wp:positionV relativeFrom="paragraph">
              <wp:posOffset>1139825</wp:posOffset>
            </wp:positionV>
            <wp:extent cx="690880" cy="582930"/>
            <wp:effectExtent l="0" t="0" r="0" b="7620"/>
            <wp:wrapNone/>
            <wp:docPr id="11279" name="Picture 11279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6" name="Picture 11276" descr="Logo&#10;&#10;Description automatically generated with medium confidence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48" r="39577"/>
                    <a:stretch/>
                  </pic:blipFill>
                  <pic:spPr bwMode="auto">
                    <a:xfrm>
                      <a:off x="0" y="0"/>
                      <a:ext cx="690880" cy="582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4656" behindDoc="0" locked="0" layoutInCell="1" allowOverlap="1" wp14:anchorId="1502996D" wp14:editId="5E676F2A">
            <wp:simplePos x="0" y="0"/>
            <wp:positionH relativeFrom="column">
              <wp:posOffset>2125345</wp:posOffset>
            </wp:positionH>
            <wp:positionV relativeFrom="paragraph">
              <wp:posOffset>1164590</wp:posOffset>
            </wp:positionV>
            <wp:extent cx="648276" cy="584144"/>
            <wp:effectExtent l="0" t="0" r="0" b="6985"/>
            <wp:wrapNone/>
            <wp:docPr id="11277" name="Picture 11277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6" name="Picture 11276" descr="Logo&#10;&#10;Description automatically generated with medium confidence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876"/>
                    <a:stretch/>
                  </pic:blipFill>
                  <pic:spPr bwMode="auto">
                    <a:xfrm>
                      <a:off x="0" y="0"/>
                      <a:ext cx="648276" cy="584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8752" behindDoc="0" locked="0" layoutInCell="1" allowOverlap="1" wp14:anchorId="65C53FB0" wp14:editId="267578B4">
            <wp:simplePos x="0" y="0"/>
            <wp:positionH relativeFrom="column">
              <wp:posOffset>1259840</wp:posOffset>
            </wp:positionH>
            <wp:positionV relativeFrom="paragraph">
              <wp:posOffset>1157605</wp:posOffset>
            </wp:positionV>
            <wp:extent cx="669349" cy="583974"/>
            <wp:effectExtent l="0" t="0" r="0" b="6985"/>
            <wp:wrapNone/>
            <wp:docPr id="11278" name="Picture 11278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6" name="Picture 11276" descr="Logo&#10;&#10;Description automatically generated with medium confidence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81" r="59732" b="-10"/>
                    <a:stretch/>
                  </pic:blipFill>
                  <pic:spPr bwMode="auto">
                    <a:xfrm>
                      <a:off x="0" y="0"/>
                      <a:ext cx="669349" cy="583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49536" behindDoc="0" locked="0" layoutInCell="1" allowOverlap="1" wp14:anchorId="1EE57CB8" wp14:editId="3F340005">
            <wp:simplePos x="0" y="0"/>
            <wp:positionH relativeFrom="column">
              <wp:posOffset>436880</wp:posOffset>
            </wp:positionH>
            <wp:positionV relativeFrom="paragraph">
              <wp:posOffset>1158875</wp:posOffset>
            </wp:positionV>
            <wp:extent cx="659219" cy="691116"/>
            <wp:effectExtent l="0" t="0" r="7620" b="0"/>
            <wp:wrapNone/>
            <wp:docPr id="11276" name="Picture 11276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6" name="Picture 11276" descr="Logo&#10;&#10;Description automatically generated with medium confidence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536" b="-18312"/>
                    <a:stretch/>
                  </pic:blipFill>
                  <pic:spPr bwMode="auto">
                    <a:xfrm>
                      <a:off x="0" y="0"/>
                      <a:ext cx="659219" cy="691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040" behindDoc="0" locked="0" layoutInCell="1" allowOverlap="1" wp14:anchorId="6A8CCC4A" wp14:editId="4CFF139E">
            <wp:simplePos x="0" y="0"/>
            <wp:positionH relativeFrom="column">
              <wp:posOffset>-423545</wp:posOffset>
            </wp:positionH>
            <wp:positionV relativeFrom="paragraph">
              <wp:posOffset>1137920</wp:posOffset>
            </wp:positionV>
            <wp:extent cx="669482" cy="584117"/>
            <wp:effectExtent l="0" t="0" r="0" b="6985"/>
            <wp:wrapNone/>
            <wp:docPr id="11280" name="Picture 11280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6" name="Picture 11276" descr="Logo&#10;&#10;Description automatically generated with medium confidence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50" r="19464" b="-10"/>
                    <a:stretch/>
                  </pic:blipFill>
                  <pic:spPr bwMode="auto">
                    <a:xfrm>
                      <a:off x="0" y="0"/>
                      <a:ext cx="669482" cy="584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967D0" w:rsidRPr="00F967D0" w:rsidSect="00872050">
      <w:pgSz w:w="16838" w:h="11906" w:orient="landscape"/>
      <w:pgMar w:top="142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788891" w14:textId="77777777" w:rsidR="009F7A3E" w:rsidRDefault="009F7A3E" w:rsidP="002F1B17">
      <w:pPr>
        <w:spacing w:after="0" w:line="240" w:lineRule="auto"/>
      </w:pPr>
      <w:r>
        <w:separator/>
      </w:r>
    </w:p>
  </w:endnote>
  <w:endnote w:type="continuationSeparator" w:id="0">
    <w:p w14:paraId="3E1CD2CD" w14:textId="77777777" w:rsidR="009F7A3E" w:rsidRDefault="009F7A3E" w:rsidP="002F1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0EEF43" w14:textId="77777777" w:rsidR="009F7A3E" w:rsidRDefault="009F7A3E" w:rsidP="002F1B17">
      <w:pPr>
        <w:spacing w:after="0" w:line="240" w:lineRule="auto"/>
      </w:pPr>
      <w:r>
        <w:separator/>
      </w:r>
    </w:p>
  </w:footnote>
  <w:footnote w:type="continuationSeparator" w:id="0">
    <w:p w14:paraId="7A7402D2" w14:textId="77777777" w:rsidR="009F7A3E" w:rsidRDefault="009F7A3E" w:rsidP="002F1B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545"/>
    <w:rsid w:val="00012DBE"/>
    <w:rsid w:val="00053BDC"/>
    <w:rsid w:val="00055533"/>
    <w:rsid w:val="00075A6F"/>
    <w:rsid w:val="0008443B"/>
    <w:rsid w:val="00095673"/>
    <w:rsid w:val="000C2C8A"/>
    <w:rsid w:val="000E3821"/>
    <w:rsid w:val="000F1B7F"/>
    <w:rsid w:val="00116981"/>
    <w:rsid w:val="00166FE7"/>
    <w:rsid w:val="001772FE"/>
    <w:rsid w:val="001808E4"/>
    <w:rsid w:val="0019451C"/>
    <w:rsid w:val="001B5859"/>
    <w:rsid w:val="001C1C86"/>
    <w:rsid w:val="001C6169"/>
    <w:rsid w:val="001C7622"/>
    <w:rsid w:val="001D545B"/>
    <w:rsid w:val="001E784A"/>
    <w:rsid w:val="001F422A"/>
    <w:rsid w:val="001F652C"/>
    <w:rsid w:val="00224B2A"/>
    <w:rsid w:val="002272C3"/>
    <w:rsid w:val="002315CE"/>
    <w:rsid w:val="00240C9A"/>
    <w:rsid w:val="0024408E"/>
    <w:rsid w:val="00255B63"/>
    <w:rsid w:val="00270604"/>
    <w:rsid w:val="00285AF3"/>
    <w:rsid w:val="00297523"/>
    <w:rsid w:val="002F1B17"/>
    <w:rsid w:val="00307D55"/>
    <w:rsid w:val="00326813"/>
    <w:rsid w:val="003631A8"/>
    <w:rsid w:val="00370C8C"/>
    <w:rsid w:val="00392153"/>
    <w:rsid w:val="003A6471"/>
    <w:rsid w:val="003C00A1"/>
    <w:rsid w:val="003D7A7B"/>
    <w:rsid w:val="003E4E57"/>
    <w:rsid w:val="0041346D"/>
    <w:rsid w:val="00446AB1"/>
    <w:rsid w:val="00446F68"/>
    <w:rsid w:val="00485EAE"/>
    <w:rsid w:val="004A1E5E"/>
    <w:rsid w:val="004A5F33"/>
    <w:rsid w:val="004A727B"/>
    <w:rsid w:val="004C1FA2"/>
    <w:rsid w:val="005157E1"/>
    <w:rsid w:val="0054159A"/>
    <w:rsid w:val="00552AF9"/>
    <w:rsid w:val="005722B5"/>
    <w:rsid w:val="00575F37"/>
    <w:rsid w:val="005A1787"/>
    <w:rsid w:val="005A1939"/>
    <w:rsid w:val="005B6ABB"/>
    <w:rsid w:val="005C0AD5"/>
    <w:rsid w:val="005D1CF5"/>
    <w:rsid w:val="005F6605"/>
    <w:rsid w:val="00630019"/>
    <w:rsid w:val="00650C46"/>
    <w:rsid w:val="006543DC"/>
    <w:rsid w:val="00673AF7"/>
    <w:rsid w:val="00692AA3"/>
    <w:rsid w:val="0069739D"/>
    <w:rsid w:val="006974E0"/>
    <w:rsid w:val="006B439C"/>
    <w:rsid w:val="006D752C"/>
    <w:rsid w:val="0070385B"/>
    <w:rsid w:val="00715916"/>
    <w:rsid w:val="00734437"/>
    <w:rsid w:val="00746AE4"/>
    <w:rsid w:val="00782B25"/>
    <w:rsid w:val="00791593"/>
    <w:rsid w:val="007A1B5D"/>
    <w:rsid w:val="007A4545"/>
    <w:rsid w:val="007B1373"/>
    <w:rsid w:val="007C4B35"/>
    <w:rsid w:val="007F0D39"/>
    <w:rsid w:val="00811453"/>
    <w:rsid w:val="00831EE2"/>
    <w:rsid w:val="00853F18"/>
    <w:rsid w:val="00872050"/>
    <w:rsid w:val="00873544"/>
    <w:rsid w:val="008B32A3"/>
    <w:rsid w:val="008C3D7D"/>
    <w:rsid w:val="008E2368"/>
    <w:rsid w:val="0090144D"/>
    <w:rsid w:val="00911B84"/>
    <w:rsid w:val="009549EB"/>
    <w:rsid w:val="009F7A3E"/>
    <w:rsid w:val="00A131AA"/>
    <w:rsid w:val="00A429F7"/>
    <w:rsid w:val="00AA332C"/>
    <w:rsid w:val="00AC6AEB"/>
    <w:rsid w:val="00AD33E2"/>
    <w:rsid w:val="00B2602D"/>
    <w:rsid w:val="00B452B3"/>
    <w:rsid w:val="00B55538"/>
    <w:rsid w:val="00B66A43"/>
    <w:rsid w:val="00B73FF2"/>
    <w:rsid w:val="00B954CF"/>
    <w:rsid w:val="00BA08A0"/>
    <w:rsid w:val="00BB6049"/>
    <w:rsid w:val="00BD4CAF"/>
    <w:rsid w:val="00BE0C5A"/>
    <w:rsid w:val="00C15E0B"/>
    <w:rsid w:val="00C22893"/>
    <w:rsid w:val="00C30B45"/>
    <w:rsid w:val="00C74763"/>
    <w:rsid w:val="00CA20A4"/>
    <w:rsid w:val="00CB4050"/>
    <w:rsid w:val="00CC0D8C"/>
    <w:rsid w:val="00CF33CF"/>
    <w:rsid w:val="00CF717D"/>
    <w:rsid w:val="00D35FD4"/>
    <w:rsid w:val="00D53EBC"/>
    <w:rsid w:val="00D709B0"/>
    <w:rsid w:val="00D715A2"/>
    <w:rsid w:val="00D759FA"/>
    <w:rsid w:val="00D7750F"/>
    <w:rsid w:val="00D9198B"/>
    <w:rsid w:val="00E07397"/>
    <w:rsid w:val="00E150B6"/>
    <w:rsid w:val="00E418BE"/>
    <w:rsid w:val="00E42477"/>
    <w:rsid w:val="00E57331"/>
    <w:rsid w:val="00EB0245"/>
    <w:rsid w:val="00EB6D43"/>
    <w:rsid w:val="00F40A7F"/>
    <w:rsid w:val="00F62D94"/>
    <w:rsid w:val="00F808BA"/>
    <w:rsid w:val="00F9330A"/>
    <w:rsid w:val="00F96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24E55F"/>
  <w15:chartTrackingRefBased/>
  <w15:docId w15:val="{29DBE6E8-1A1D-43B5-A90C-12B3DA4C8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28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1B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1B17"/>
  </w:style>
  <w:style w:type="paragraph" w:styleId="Footer">
    <w:name w:val="footer"/>
    <w:basedOn w:val="Normal"/>
    <w:link w:val="FooterChar"/>
    <w:uiPriority w:val="99"/>
    <w:unhideWhenUsed/>
    <w:rsid w:val="002F1B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1B17"/>
  </w:style>
  <w:style w:type="table" w:styleId="TableGrid">
    <w:name w:val="Table Grid"/>
    <w:basedOn w:val="TableNormal"/>
    <w:uiPriority w:val="39"/>
    <w:rsid w:val="000555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B32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609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tmp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tmp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tmp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443FDBC1</Template>
  <TotalTime>0</TotalTime>
  <Pages>2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 jenkinson</dc:creator>
  <cp:keywords/>
  <dc:description/>
  <cp:lastModifiedBy>Miss C Briggs</cp:lastModifiedBy>
  <cp:revision>2</cp:revision>
  <cp:lastPrinted>2022-11-07T15:14:00Z</cp:lastPrinted>
  <dcterms:created xsi:type="dcterms:W3CDTF">2022-11-07T15:23:00Z</dcterms:created>
  <dcterms:modified xsi:type="dcterms:W3CDTF">2022-11-07T15:23:00Z</dcterms:modified>
</cp:coreProperties>
</file>