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23534" w14:textId="3A9600DC" w:rsidR="007A4545" w:rsidRDefault="00D811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4C358" wp14:editId="1097FA57">
                <wp:simplePos x="0" y="0"/>
                <wp:positionH relativeFrom="column">
                  <wp:posOffset>3076576</wp:posOffset>
                </wp:positionH>
                <wp:positionV relativeFrom="paragraph">
                  <wp:posOffset>-23495</wp:posOffset>
                </wp:positionV>
                <wp:extent cx="6591300" cy="666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666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44744" w14:textId="2994E39F" w:rsidR="007A4545" w:rsidRPr="00D811F8" w:rsidRDefault="00D811F8" w:rsidP="00D811F8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</w:pPr>
                            <w:r w:rsidRPr="00D811F8">
                              <w:rPr>
                                <w:rFonts w:ascii="Calibri" w:eastAsia="Calibri" w:hAnsi="Calibri" w:cs="Times New Roman"/>
                                <w:b/>
                                <w:sz w:val="20"/>
                                <w:szCs w:val="16"/>
                              </w:rPr>
                              <w:t>Key Knowledge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 xml:space="preserve">: 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>Can name a range of animals which includes animals from each of the vertebrate groups.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>Can describe the key features of named animals.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>Can label key features on a picture/diagram.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>Can write descriptively about an animal.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>Can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 xml:space="preserve"> write a ‘What am I? Ri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>ddle about an animal.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 xml:space="preserve">Can describe what a range of animals eat. 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811F8">
                              <w:rPr>
                                <w:rFonts w:ascii="Calibri" w:eastAsia="Calibri" w:hAnsi="Calibri" w:cs="Times New Roman"/>
                                <w:sz w:val="20"/>
                                <w:szCs w:val="16"/>
                              </w:rPr>
                              <w:t>Can compare and classify animals.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4C3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2.25pt;margin-top:-1.85pt;width:519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" fillcolor="#fbe4d5 [661]" strokeweight=".5pt">
                <v:textbox>
                  <w:txbxContent>
                    <w:p w14:paraId="00144744" w14:textId="2994E39F" w:rsidR="007A4545" w:rsidRPr="00D811F8" w:rsidRDefault="00D811F8" w:rsidP="00D811F8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</w:pPr>
                      <w:r w:rsidRPr="00D811F8">
                        <w:rPr>
                          <w:rFonts w:ascii="Calibri" w:eastAsia="Calibri" w:hAnsi="Calibri" w:cs="Times New Roman"/>
                          <w:b/>
                          <w:sz w:val="20"/>
                          <w:szCs w:val="16"/>
                        </w:rPr>
                        <w:t>Key Knowledge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 xml:space="preserve">: 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>Can name a range of animals which includes animals from each of the vertebrate groups.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 xml:space="preserve"> 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>Can describe the key features of named animals.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 xml:space="preserve"> 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>Can label key features on a picture/diagram.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 xml:space="preserve"> 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>Can write descriptively about an animal.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 xml:space="preserve"> 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>Can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 xml:space="preserve"> write a ‘What am I? Ri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>ddle about an animal.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 xml:space="preserve"> 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 xml:space="preserve">Can describe what a range of animals eat. 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 xml:space="preserve"> </w:t>
                      </w:r>
                      <w:r w:rsidRPr="00D811F8">
                        <w:rPr>
                          <w:rFonts w:ascii="Calibri" w:eastAsia="Calibri" w:hAnsi="Calibri" w:cs="Times New Roman"/>
                          <w:sz w:val="20"/>
                          <w:szCs w:val="16"/>
                        </w:rPr>
                        <w:t>Can compare and classify animals.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8A71C9" wp14:editId="45D22058">
                <wp:simplePos x="0" y="0"/>
                <wp:positionH relativeFrom="column">
                  <wp:posOffset>-800099</wp:posOffset>
                </wp:positionH>
                <wp:positionV relativeFrom="paragraph">
                  <wp:posOffset>-4445</wp:posOffset>
                </wp:positionV>
                <wp:extent cx="33147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B3034" w14:textId="0F39F372" w:rsidR="007A4545" w:rsidRPr="00D811F8" w:rsidRDefault="007A4545" w:rsidP="00D811F8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1F8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  <w:r w:rsidR="00D811F8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Year 1 Animals Including Humans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A71C9" id="Text Box 3" o:spid="_x0000_s1027" type="#_x0000_t202" style="position:absolute;margin-left:-63pt;margin-top:-.35pt;width:261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" filled="f" stroked="f">
                <v:textbox style="mso-fit-shape-to-text:t">
                  <w:txbxContent>
                    <w:p w14:paraId="5EDB3034" w14:textId="0F39F372" w:rsidR="007A4545" w:rsidRPr="00D811F8" w:rsidRDefault="007A4545" w:rsidP="00D811F8">
                      <w:pP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11F8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  <w:r w:rsidR="00D811F8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 Year 1 Animals Including Humans</w:t>
                      </w:r>
                    </w:p>
                  </w:txbxContent>
                </v:textbox>
              </v:shape>
            </w:pict>
          </mc:Fallback>
        </mc:AlternateContent>
      </w:r>
      <w:r w:rsidR="002F1B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C6E8AA" wp14:editId="659FB06C">
                <wp:simplePos x="0" y="0"/>
                <wp:positionH relativeFrom="column">
                  <wp:posOffset>800100</wp:posOffset>
                </wp:positionH>
                <wp:positionV relativeFrom="paragraph">
                  <wp:posOffset>5986780</wp:posOffset>
                </wp:positionV>
                <wp:extent cx="8870950" cy="323850"/>
                <wp:effectExtent l="19050" t="19050" r="2540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0950" cy="323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A6292C" id="Rectangle 11" o:spid="_x0000_s1026" style="position:absolute;margin-left:63pt;margin-top:471.4pt;width:698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" fillcolor="white [3201]" strokecolor="#ffc000" strokeweight="3pt"/>
            </w:pict>
          </mc:Fallback>
        </mc:AlternateContent>
      </w:r>
      <w:r w:rsidR="00C22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8C8223" wp14:editId="6586073C">
                <wp:simplePos x="0" y="0"/>
                <wp:positionH relativeFrom="column">
                  <wp:posOffset>-844550</wp:posOffset>
                </wp:positionH>
                <wp:positionV relativeFrom="paragraph">
                  <wp:posOffset>754380</wp:posOffset>
                </wp:positionV>
                <wp:extent cx="1600200" cy="6502400"/>
                <wp:effectExtent l="0" t="0" r="1905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50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071AF" w14:textId="4E6D15F9" w:rsidR="00C22893" w:rsidRDefault="00C22893" w:rsidP="00C22893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C22893">
                              <w:rPr>
                                <w:color w:val="000000" w:themeColor="text1"/>
                                <w:u w:val="single"/>
                              </w:rPr>
                              <w:t>VOCABULARY</w:t>
                            </w:r>
                          </w:p>
                          <w:p w14:paraId="7F4222F4" w14:textId="316A45EA" w:rsidR="00692AA3" w:rsidRDefault="00D811F8" w:rsidP="00C2289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c</w:t>
                            </w:r>
                            <w:r w:rsidR="00692AA3" w:rsidRPr="003C00A1">
                              <w:rPr>
                                <w:b/>
                                <w:bCs/>
                                <w:color w:val="0070C0"/>
                              </w:rPr>
                              <w:t>arnivore</w:t>
                            </w:r>
                            <w:r w:rsidR="00240C9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- </w:t>
                            </w:r>
                            <w:r w:rsidR="00240C9A" w:rsidRPr="003C00A1">
                              <w:rPr>
                                <w:color w:val="000000" w:themeColor="text1"/>
                              </w:rPr>
                              <w:t>eats meat.</w:t>
                            </w:r>
                          </w:p>
                          <w:p w14:paraId="7171CC7C" w14:textId="796AFCEF" w:rsidR="00692AA3" w:rsidRPr="003C00A1" w:rsidRDefault="00D811F8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o</w:t>
                            </w:r>
                            <w:r w:rsidR="00692AA3" w:rsidRPr="003C00A1">
                              <w:rPr>
                                <w:b/>
                                <w:bCs/>
                                <w:color w:val="0070C0"/>
                              </w:rPr>
                              <w:t>mnivore</w:t>
                            </w:r>
                            <w:r w:rsidR="00240C9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- </w:t>
                            </w:r>
                            <w:r w:rsidR="00240C9A" w:rsidRPr="003C00A1"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E150B6" w:rsidRPr="003C00A1">
                              <w:rPr>
                                <w:color w:val="000000" w:themeColor="text1"/>
                              </w:rPr>
                              <w:t xml:space="preserve">ats plants and </w:t>
                            </w:r>
                            <w:r w:rsidR="003D7A7B" w:rsidRPr="003C00A1">
                              <w:rPr>
                                <w:color w:val="000000" w:themeColor="text1"/>
                              </w:rPr>
                              <w:t>meat.</w:t>
                            </w:r>
                          </w:p>
                          <w:p w14:paraId="1BFFD71F" w14:textId="4158E1C4" w:rsidR="00692AA3" w:rsidRDefault="00D811F8" w:rsidP="00C2289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h</w:t>
                            </w:r>
                            <w:r w:rsidR="00692AA3" w:rsidRPr="003C00A1">
                              <w:rPr>
                                <w:b/>
                                <w:bCs/>
                                <w:color w:val="0070C0"/>
                              </w:rPr>
                              <w:t>erbivore</w:t>
                            </w:r>
                            <w:r w:rsidR="003D7A7B" w:rsidRPr="003C00A1">
                              <w:rPr>
                                <w:b/>
                                <w:bCs/>
                                <w:color w:val="0070C0"/>
                              </w:rPr>
                              <w:t>-</w:t>
                            </w:r>
                            <w:r w:rsidR="003D7A7B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3D7A7B" w:rsidRPr="003C00A1">
                              <w:rPr>
                                <w:color w:val="000000" w:themeColor="text1"/>
                              </w:rPr>
                              <w:t>eats plant</w:t>
                            </w:r>
                            <w:r w:rsidR="00C74763" w:rsidRPr="003C00A1">
                              <w:rPr>
                                <w:color w:val="000000" w:themeColor="text1"/>
                              </w:rPr>
                              <w:t>s</w:t>
                            </w:r>
                          </w:p>
                          <w:p w14:paraId="7BFA4D65" w14:textId="5FC29269" w:rsidR="00791593" w:rsidRPr="003C00A1" w:rsidRDefault="00D811F8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a</w:t>
                            </w:r>
                            <w:r w:rsidR="00791593" w:rsidRPr="003C00A1">
                              <w:rPr>
                                <w:b/>
                                <w:bCs/>
                                <w:color w:val="0070C0"/>
                              </w:rPr>
                              <w:t>mphibian</w:t>
                            </w:r>
                            <w:r w:rsidR="00791593">
                              <w:rPr>
                                <w:b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485EA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485EAE" w:rsidRPr="003C00A1">
                              <w:rPr>
                                <w:color w:val="000000" w:themeColor="text1"/>
                              </w:rPr>
                              <w:t>live on land and water.</w:t>
                            </w:r>
                          </w:p>
                          <w:p w14:paraId="61B1C642" w14:textId="1A9B4038" w:rsidR="00791593" w:rsidRPr="003C00A1" w:rsidRDefault="00D811F8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r</w:t>
                            </w:r>
                            <w:r w:rsidR="00791593" w:rsidRPr="003C00A1">
                              <w:rPr>
                                <w:b/>
                                <w:bCs/>
                                <w:color w:val="0070C0"/>
                              </w:rPr>
                              <w:t>eptile</w:t>
                            </w:r>
                            <w:r w:rsidR="00791593" w:rsidRPr="003C00A1">
                              <w:rPr>
                                <w:color w:val="000000" w:themeColor="text1"/>
                              </w:rPr>
                              <w:t>-</w:t>
                            </w:r>
                            <w:r w:rsidR="00C15E0B" w:rsidRPr="003C00A1">
                              <w:rPr>
                                <w:color w:val="000000" w:themeColor="text1"/>
                              </w:rPr>
                              <w:t xml:space="preserve"> cold blooded with skeleton inside body, dry </w:t>
                            </w:r>
                            <w:r w:rsidR="003C00A1" w:rsidRPr="003C00A1">
                              <w:rPr>
                                <w:color w:val="000000" w:themeColor="text1"/>
                              </w:rPr>
                              <w:t>scales,</w:t>
                            </w:r>
                            <w:r w:rsidR="00C15E0B" w:rsidRPr="003C00A1">
                              <w:rPr>
                                <w:color w:val="000000" w:themeColor="text1"/>
                              </w:rPr>
                              <w:t xml:space="preserve"> or hard skin.</w:t>
                            </w:r>
                          </w:p>
                          <w:p w14:paraId="17094C1F" w14:textId="147F6A24" w:rsidR="00791593" w:rsidRDefault="00D811F8" w:rsidP="00C2289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b</w:t>
                            </w:r>
                            <w:r w:rsidR="00791593" w:rsidRPr="003C00A1">
                              <w:rPr>
                                <w:b/>
                                <w:bCs/>
                                <w:color w:val="0070C0"/>
                              </w:rPr>
                              <w:t>ird</w:t>
                            </w:r>
                            <w:r w:rsidR="0079159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- </w:t>
                            </w:r>
                            <w:r w:rsidR="00CF717D" w:rsidRPr="003C00A1">
                              <w:rPr>
                                <w:color w:val="000000" w:themeColor="text1"/>
                              </w:rPr>
                              <w:t>warm blooded and lay eggs.  Body covered in feathers.</w:t>
                            </w:r>
                            <w:r w:rsidR="00CF717D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8C475C1" w14:textId="69FE3445" w:rsidR="00791593" w:rsidRPr="003C00A1" w:rsidRDefault="00D811F8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m</w:t>
                            </w:r>
                            <w:r w:rsidR="00C74763" w:rsidRPr="003C00A1">
                              <w:rPr>
                                <w:b/>
                                <w:bCs/>
                                <w:color w:val="0070C0"/>
                              </w:rPr>
                              <w:t>ammal</w:t>
                            </w:r>
                            <w:r w:rsidR="00791593" w:rsidRPr="003C00A1">
                              <w:rPr>
                                <w:b/>
                                <w:bCs/>
                                <w:color w:val="0070C0"/>
                              </w:rPr>
                              <w:t>-</w:t>
                            </w:r>
                            <w:r w:rsidR="004A5F3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4A5F33" w:rsidRPr="003C00A1">
                              <w:rPr>
                                <w:color w:val="000000" w:themeColor="text1"/>
                              </w:rPr>
                              <w:t>warm blooded vertebrates.</w:t>
                            </w:r>
                          </w:p>
                          <w:p w14:paraId="4DEF5F7D" w14:textId="5EACF0F7" w:rsidR="00692AA3" w:rsidRPr="003C00A1" w:rsidRDefault="00D811F8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f</w:t>
                            </w:r>
                            <w:r w:rsidR="00575F37" w:rsidRPr="003C00A1">
                              <w:rPr>
                                <w:b/>
                                <w:bCs/>
                                <w:color w:val="0070C0"/>
                              </w:rPr>
                              <w:t>ish</w:t>
                            </w:r>
                            <w:r w:rsidR="00575F37" w:rsidRPr="003C00A1">
                              <w:rPr>
                                <w:color w:val="000000" w:themeColor="text1"/>
                              </w:rPr>
                              <w:t>-</w:t>
                            </w:r>
                            <w:r w:rsidR="004A5F33" w:rsidRPr="003C00A1">
                              <w:rPr>
                                <w:color w:val="000000" w:themeColor="text1"/>
                              </w:rPr>
                              <w:t xml:space="preserve"> lives in water and has fins for swimming and gills for breathing.</w:t>
                            </w:r>
                          </w:p>
                          <w:p w14:paraId="4EC82C8E" w14:textId="007D0316" w:rsidR="00575F37" w:rsidRDefault="00D811F8" w:rsidP="00C2289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i</w:t>
                            </w:r>
                            <w:r w:rsidR="00575F37" w:rsidRPr="003C00A1">
                              <w:rPr>
                                <w:b/>
                                <w:bCs/>
                                <w:color w:val="0070C0"/>
                              </w:rPr>
                              <w:t>nsect-</w:t>
                            </w:r>
                            <w:r w:rsidR="00CB40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CB4050" w:rsidRPr="003C00A1">
                              <w:rPr>
                                <w:color w:val="000000" w:themeColor="text1"/>
                              </w:rPr>
                              <w:t>have bodies with 3 segments, protected by hard shell.</w:t>
                            </w:r>
                          </w:p>
                          <w:p w14:paraId="29031E00" w14:textId="560FE036" w:rsidR="00575F37" w:rsidRDefault="00D811F8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m</w:t>
                            </w:r>
                            <w:r w:rsidR="00575F37" w:rsidRPr="003C00A1">
                              <w:rPr>
                                <w:b/>
                                <w:bCs/>
                                <w:color w:val="0070C0"/>
                              </w:rPr>
                              <w:t>inibeast</w:t>
                            </w:r>
                            <w:r w:rsidR="00575F37">
                              <w:rPr>
                                <w:b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AA332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AA332C" w:rsidRPr="003C00A1">
                              <w:rPr>
                                <w:color w:val="000000" w:themeColor="text1"/>
                              </w:rPr>
                              <w:t xml:space="preserve">small creatures without backbones. </w:t>
                            </w:r>
                          </w:p>
                          <w:p w14:paraId="1C2014F1" w14:textId="20A285AC" w:rsidR="003C00A1" w:rsidRPr="003C00A1" w:rsidRDefault="00D811F8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v</w:t>
                            </w:r>
                            <w:r w:rsidR="003C00A1" w:rsidRPr="003C00A1">
                              <w:rPr>
                                <w:b/>
                                <w:bCs/>
                                <w:color w:val="0070C0"/>
                              </w:rPr>
                              <w:t>ertebrate</w:t>
                            </w:r>
                            <w:r w:rsidR="003C00A1">
                              <w:rPr>
                                <w:color w:val="000000" w:themeColor="text1"/>
                              </w:rPr>
                              <w:t xml:space="preserve">- has a backbone. </w:t>
                            </w:r>
                          </w:p>
                          <w:p w14:paraId="11A77D77" w14:textId="6184FF31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63EE726" w14:textId="7636694E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072C0A3" w14:textId="6D54E4E2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CDDB0BA" w14:textId="0FD1CEE0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EFA323A" w14:textId="5F65C684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E7DA213" w14:textId="14BF90DE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4253F96" w14:textId="7405140A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1DEA678" w14:textId="55A4ED2F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32C08A2" w14:textId="3B53F031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E324A44" w14:textId="0A57CA9A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5043CC0" w14:textId="6E9B848A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F388676" w14:textId="168B3F1A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0080F0" w14:textId="695F75BD" w:rsidR="00C22893" w:rsidRDefault="00C22893" w:rsidP="00C22893">
                            <w:pPr>
                              <w:shd w:val="clear" w:color="auto" w:fill="FFF2CC" w:themeFill="accent4" w:themeFillTint="33"/>
                              <w:rPr>
                                <w:u w:val="single"/>
                              </w:rPr>
                            </w:pPr>
                          </w:p>
                          <w:p w14:paraId="0E34CBEC" w14:textId="1A7FE4AB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77435FC" w14:textId="0047D16D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E3A0402" w14:textId="72B8B085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258C6D8" w14:textId="77777777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6BDE2C9" w14:textId="4DB22E22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7A0A485" w14:textId="78D457CE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53983B5" w14:textId="0A7E72A0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0001C9F" w14:textId="77777777" w:rsidR="00C22893" w:rsidRP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C8223" id="Rectangle 33" o:spid="_x0000_s1028" style="position:absolute;margin-left:-66.5pt;margin-top:59.4pt;width:126pt;height:5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" fillcolor="#fff2cc [663]" strokecolor="#1f3763 [1604]" strokeweight="1pt">
                <v:textbox>
                  <w:txbxContent>
                    <w:p w14:paraId="283071AF" w14:textId="4E6D15F9" w:rsidR="00C22893" w:rsidRDefault="00C22893" w:rsidP="00C22893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r w:rsidRPr="00C22893">
                        <w:rPr>
                          <w:color w:val="000000" w:themeColor="text1"/>
                          <w:u w:val="single"/>
                        </w:rPr>
                        <w:t>VOCABULARY</w:t>
                      </w:r>
                    </w:p>
                    <w:p w14:paraId="7F4222F4" w14:textId="316A45EA" w:rsidR="00692AA3" w:rsidRDefault="00D811F8" w:rsidP="00C2289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c</w:t>
                      </w:r>
                      <w:r w:rsidR="00692AA3" w:rsidRPr="003C00A1">
                        <w:rPr>
                          <w:b/>
                          <w:bCs/>
                          <w:color w:val="0070C0"/>
                        </w:rPr>
                        <w:t>arnivore</w:t>
                      </w:r>
                      <w:r w:rsidR="00240C9A">
                        <w:rPr>
                          <w:b/>
                          <w:bCs/>
                          <w:color w:val="000000" w:themeColor="text1"/>
                        </w:rPr>
                        <w:t xml:space="preserve">- </w:t>
                      </w:r>
                      <w:r w:rsidR="00240C9A" w:rsidRPr="003C00A1">
                        <w:rPr>
                          <w:color w:val="000000" w:themeColor="text1"/>
                        </w:rPr>
                        <w:t>eats meat.</w:t>
                      </w:r>
                    </w:p>
                    <w:p w14:paraId="7171CC7C" w14:textId="796AFCEF" w:rsidR="00692AA3" w:rsidRPr="003C00A1" w:rsidRDefault="00D811F8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o</w:t>
                      </w:r>
                      <w:r w:rsidR="00692AA3" w:rsidRPr="003C00A1">
                        <w:rPr>
                          <w:b/>
                          <w:bCs/>
                          <w:color w:val="0070C0"/>
                        </w:rPr>
                        <w:t>mnivore</w:t>
                      </w:r>
                      <w:r w:rsidR="00240C9A">
                        <w:rPr>
                          <w:b/>
                          <w:bCs/>
                          <w:color w:val="000000" w:themeColor="text1"/>
                        </w:rPr>
                        <w:t xml:space="preserve">- </w:t>
                      </w:r>
                      <w:r w:rsidR="00240C9A" w:rsidRPr="003C00A1">
                        <w:rPr>
                          <w:color w:val="000000" w:themeColor="text1"/>
                        </w:rPr>
                        <w:t>e</w:t>
                      </w:r>
                      <w:r w:rsidR="00E150B6" w:rsidRPr="003C00A1">
                        <w:rPr>
                          <w:color w:val="000000" w:themeColor="text1"/>
                        </w:rPr>
                        <w:t xml:space="preserve">ats plants and </w:t>
                      </w:r>
                      <w:r w:rsidR="003D7A7B" w:rsidRPr="003C00A1">
                        <w:rPr>
                          <w:color w:val="000000" w:themeColor="text1"/>
                        </w:rPr>
                        <w:t>meat.</w:t>
                      </w:r>
                    </w:p>
                    <w:p w14:paraId="1BFFD71F" w14:textId="4158E1C4" w:rsidR="00692AA3" w:rsidRDefault="00D811F8" w:rsidP="00C2289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h</w:t>
                      </w:r>
                      <w:r w:rsidR="00692AA3" w:rsidRPr="003C00A1">
                        <w:rPr>
                          <w:b/>
                          <w:bCs/>
                          <w:color w:val="0070C0"/>
                        </w:rPr>
                        <w:t>erbivore</w:t>
                      </w:r>
                      <w:r w:rsidR="003D7A7B" w:rsidRPr="003C00A1">
                        <w:rPr>
                          <w:b/>
                          <w:bCs/>
                          <w:color w:val="0070C0"/>
                        </w:rPr>
                        <w:t>-</w:t>
                      </w:r>
                      <w:r w:rsidR="003D7A7B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3D7A7B" w:rsidRPr="003C00A1">
                        <w:rPr>
                          <w:color w:val="000000" w:themeColor="text1"/>
                        </w:rPr>
                        <w:t>eats plant</w:t>
                      </w:r>
                      <w:r w:rsidR="00C74763" w:rsidRPr="003C00A1">
                        <w:rPr>
                          <w:color w:val="000000" w:themeColor="text1"/>
                        </w:rPr>
                        <w:t>s</w:t>
                      </w:r>
                    </w:p>
                    <w:p w14:paraId="7BFA4D65" w14:textId="5FC29269" w:rsidR="00791593" w:rsidRPr="003C00A1" w:rsidRDefault="00D811F8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a</w:t>
                      </w:r>
                      <w:r w:rsidR="00791593" w:rsidRPr="003C00A1">
                        <w:rPr>
                          <w:b/>
                          <w:bCs/>
                          <w:color w:val="0070C0"/>
                        </w:rPr>
                        <w:t>mphibian</w:t>
                      </w:r>
                      <w:r w:rsidR="00791593">
                        <w:rPr>
                          <w:b/>
                          <w:bCs/>
                          <w:color w:val="000000" w:themeColor="text1"/>
                        </w:rPr>
                        <w:t>-</w:t>
                      </w:r>
                      <w:r w:rsidR="00485EAE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485EAE" w:rsidRPr="003C00A1">
                        <w:rPr>
                          <w:color w:val="000000" w:themeColor="text1"/>
                        </w:rPr>
                        <w:t>live on land and water.</w:t>
                      </w:r>
                    </w:p>
                    <w:p w14:paraId="61B1C642" w14:textId="1A9B4038" w:rsidR="00791593" w:rsidRPr="003C00A1" w:rsidRDefault="00D811F8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r</w:t>
                      </w:r>
                      <w:r w:rsidR="00791593" w:rsidRPr="003C00A1">
                        <w:rPr>
                          <w:b/>
                          <w:bCs/>
                          <w:color w:val="0070C0"/>
                        </w:rPr>
                        <w:t>eptile</w:t>
                      </w:r>
                      <w:r w:rsidR="00791593" w:rsidRPr="003C00A1">
                        <w:rPr>
                          <w:color w:val="000000" w:themeColor="text1"/>
                        </w:rPr>
                        <w:t>-</w:t>
                      </w:r>
                      <w:r w:rsidR="00C15E0B" w:rsidRPr="003C00A1">
                        <w:rPr>
                          <w:color w:val="000000" w:themeColor="text1"/>
                        </w:rPr>
                        <w:t xml:space="preserve"> cold blooded with skeleton inside body, dry </w:t>
                      </w:r>
                      <w:r w:rsidR="003C00A1" w:rsidRPr="003C00A1">
                        <w:rPr>
                          <w:color w:val="000000" w:themeColor="text1"/>
                        </w:rPr>
                        <w:t>scales,</w:t>
                      </w:r>
                      <w:r w:rsidR="00C15E0B" w:rsidRPr="003C00A1">
                        <w:rPr>
                          <w:color w:val="000000" w:themeColor="text1"/>
                        </w:rPr>
                        <w:t xml:space="preserve"> or hard skin.</w:t>
                      </w:r>
                    </w:p>
                    <w:p w14:paraId="17094C1F" w14:textId="147F6A24" w:rsidR="00791593" w:rsidRDefault="00D811F8" w:rsidP="00C2289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b</w:t>
                      </w:r>
                      <w:r w:rsidR="00791593" w:rsidRPr="003C00A1">
                        <w:rPr>
                          <w:b/>
                          <w:bCs/>
                          <w:color w:val="0070C0"/>
                        </w:rPr>
                        <w:t>ird</w:t>
                      </w:r>
                      <w:r w:rsidR="00791593">
                        <w:rPr>
                          <w:b/>
                          <w:bCs/>
                          <w:color w:val="000000" w:themeColor="text1"/>
                        </w:rPr>
                        <w:t xml:space="preserve">- </w:t>
                      </w:r>
                      <w:r w:rsidR="00CF717D" w:rsidRPr="003C00A1">
                        <w:rPr>
                          <w:color w:val="000000" w:themeColor="text1"/>
                        </w:rPr>
                        <w:t>warm blooded and lay eggs.  Body covered in feathers.</w:t>
                      </w:r>
                      <w:r w:rsidR="00CF717D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  <w:p w14:paraId="38C475C1" w14:textId="69FE3445" w:rsidR="00791593" w:rsidRPr="003C00A1" w:rsidRDefault="00D811F8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m</w:t>
                      </w:r>
                      <w:r w:rsidR="00C74763" w:rsidRPr="003C00A1">
                        <w:rPr>
                          <w:b/>
                          <w:bCs/>
                          <w:color w:val="0070C0"/>
                        </w:rPr>
                        <w:t>ammal</w:t>
                      </w:r>
                      <w:r w:rsidR="00791593" w:rsidRPr="003C00A1">
                        <w:rPr>
                          <w:b/>
                          <w:bCs/>
                          <w:color w:val="0070C0"/>
                        </w:rPr>
                        <w:t>-</w:t>
                      </w:r>
                      <w:r w:rsidR="004A5F33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4A5F33" w:rsidRPr="003C00A1">
                        <w:rPr>
                          <w:color w:val="000000" w:themeColor="text1"/>
                        </w:rPr>
                        <w:t>warm blooded vertebrates.</w:t>
                      </w:r>
                    </w:p>
                    <w:p w14:paraId="4DEF5F7D" w14:textId="5EACF0F7" w:rsidR="00692AA3" w:rsidRPr="003C00A1" w:rsidRDefault="00D811F8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f</w:t>
                      </w:r>
                      <w:r w:rsidR="00575F37" w:rsidRPr="003C00A1">
                        <w:rPr>
                          <w:b/>
                          <w:bCs/>
                          <w:color w:val="0070C0"/>
                        </w:rPr>
                        <w:t>ish</w:t>
                      </w:r>
                      <w:r w:rsidR="00575F37" w:rsidRPr="003C00A1">
                        <w:rPr>
                          <w:color w:val="000000" w:themeColor="text1"/>
                        </w:rPr>
                        <w:t>-</w:t>
                      </w:r>
                      <w:r w:rsidR="004A5F33" w:rsidRPr="003C00A1">
                        <w:rPr>
                          <w:color w:val="000000" w:themeColor="text1"/>
                        </w:rPr>
                        <w:t xml:space="preserve"> lives in water and has fins for swimming and gills for breathing.</w:t>
                      </w:r>
                    </w:p>
                    <w:p w14:paraId="4EC82C8E" w14:textId="007D0316" w:rsidR="00575F37" w:rsidRDefault="00D811F8" w:rsidP="00C2289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i</w:t>
                      </w:r>
                      <w:r w:rsidR="00575F37" w:rsidRPr="003C00A1">
                        <w:rPr>
                          <w:b/>
                          <w:bCs/>
                          <w:color w:val="0070C0"/>
                        </w:rPr>
                        <w:t>nsect-</w:t>
                      </w:r>
                      <w:r w:rsidR="00CB4050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CB4050" w:rsidRPr="003C00A1">
                        <w:rPr>
                          <w:color w:val="000000" w:themeColor="text1"/>
                        </w:rPr>
                        <w:t>have bodies with 3 segments, protected by hard shell.</w:t>
                      </w:r>
                    </w:p>
                    <w:p w14:paraId="29031E00" w14:textId="560FE036" w:rsidR="00575F37" w:rsidRDefault="00D811F8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m</w:t>
                      </w:r>
                      <w:r w:rsidR="00575F37" w:rsidRPr="003C00A1">
                        <w:rPr>
                          <w:b/>
                          <w:bCs/>
                          <w:color w:val="0070C0"/>
                        </w:rPr>
                        <w:t>inibeast</w:t>
                      </w:r>
                      <w:r w:rsidR="00575F37">
                        <w:rPr>
                          <w:b/>
                          <w:bCs/>
                          <w:color w:val="000000" w:themeColor="text1"/>
                        </w:rPr>
                        <w:t>-</w:t>
                      </w:r>
                      <w:r w:rsidR="00AA332C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AA332C" w:rsidRPr="003C00A1">
                        <w:rPr>
                          <w:color w:val="000000" w:themeColor="text1"/>
                        </w:rPr>
                        <w:t xml:space="preserve">small creatures without backbones. </w:t>
                      </w:r>
                    </w:p>
                    <w:p w14:paraId="1C2014F1" w14:textId="20A285AC" w:rsidR="003C00A1" w:rsidRPr="003C00A1" w:rsidRDefault="00D811F8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v</w:t>
                      </w:r>
                      <w:r w:rsidR="003C00A1" w:rsidRPr="003C00A1">
                        <w:rPr>
                          <w:b/>
                          <w:bCs/>
                          <w:color w:val="0070C0"/>
                        </w:rPr>
                        <w:t>ertebrate</w:t>
                      </w:r>
                      <w:r w:rsidR="003C00A1">
                        <w:rPr>
                          <w:color w:val="000000" w:themeColor="text1"/>
                        </w:rPr>
                        <w:t xml:space="preserve">- has a backbone. </w:t>
                      </w:r>
                    </w:p>
                    <w:p w14:paraId="11A77D77" w14:textId="6184FF31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463EE726" w14:textId="7636694E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2072C0A3" w14:textId="6D54E4E2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6CDDB0BA" w14:textId="0FD1CEE0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7EFA323A" w14:textId="5F65C684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5E7DA213" w14:textId="14BF90DE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14253F96" w14:textId="7405140A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01DEA678" w14:textId="55A4ED2F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332C08A2" w14:textId="3B53F031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1E324A44" w14:textId="0A57CA9A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65043CC0" w14:textId="6E9B848A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5F388676" w14:textId="168B3F1A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770080F0" w14:textId="695F75BD" w:rsidR="00C22893" w:rsidRDefault="00C22893" w:rsidP="00C22893">
                      <w:pPr>
                        <w:shd w:val="clear" w:color="auto" w:fill="FFF2CC" w:themeFill="accent4" w:themeFillTint="33"/>
                        <w:rPr>
                          <w:u w:val="single"/>
                        </w:rPr>
                      </w:pPr>
                    </w:p>
                    <w:p w14:paraId="0E34CBEC" w14:textId="1A7FE4AB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377435FC" w14:textId="0047D16D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5E3A0402" w14:textId="72B8B085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3258C6D8" w14:textId="77777777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56BDE2C9" w14:textId="4DB22E22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47A0A485" w14:textId="78D457CE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053983B5" w14:textId="0A7E72A0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30001C9F" w14:textId="77777777" w:rsidR="00C22893" w:rsidRPr="00C22893" w:rsidRDefault="00C22893" w:rsidP="00C22893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2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229DB" wp14:editId="34961E1A">
                <wp:simplePos x="0" y="0"/>
                <wp:positionH relativeFrom="column">
                  <wp:posOffset>800100</wp:posOffset>
                </wp:positionH>
                <wp:positionV relativeFrom="paragraph">
                  <wp:posOffset>3378200</wp:posOffset>
                </wp:positionV>
                <wp:extent cx="2978150" cy="2540000"/>
                <wp:effectExtent l="19050" t="1905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2540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D7D974" id="Rectangle 10" o:spid="_x0000_s1026" style="position:absolute;margin-left:63pt;margin-top:266pt;width:234.5pt;height:20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" fillcolor="white [3201]" strokecolor="#ffc000" strokeweight="3pt"/>
            </w:pict>
          </mc:Fallback>
        </mc:AlternateContent>
      </w:r>
      <w:r w:rsidR="00C22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CE3B46" wp14:editId="146ED5AF">
                <wp:simplePos x="0" y="0"/>
                <wp:positionH relativeFrom="column">
                  <wp:posOffset>800100</wp:posOffset>
                </wp:positionH>
                <wp:positionV relativeFrom="paragraph">
                  <wp:posOffset>755650</wp:posOffset>
                </wp:positionV>
                <wp:extent cx="2978150" cy="2540000"/>
                <wp:effectExtent l="19050" t="19050" r="1270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2540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DF4A7B" id="Rectangle 31" o:spid="_x0000_s1026" style="position:absolute;margin-left:63pt;margin-top:59.5pt;width:234.5pt;height:20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" fillcolor="white [3201]" strokecolor="#ffc000" strokeweight="3pt"/>
            </w:pict>
          </mc:Fallback>
        </mc:AlternateContent>
      </w:r>
      <w:r w:rsidR="00A429F7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638CCCB" wp14:editId="6615CB2A">
            <wp:simplePos x="0" y="0"/>
            <wp:positionH relativeFrom="column">
              <wp:posOffset>8489950</wp:posOffset>
            </wp:positionH>
            <wp:positionV relativeFrom="paragraph">
              <wp:posOffset>792479</wp:posOffset>
            </wp:positionV>
            <wp:extent cx="1183005" cy="1294765"/>
            <wp:effectExtent l="0" t="0" r="0" b="635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45" cy="12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9F7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3DB8678" wp14:editId="428DBEB0">
            <wp:simplePos x="0" y="0"/>
            <wp:positionH relativeFrom="column">
              <wp:posOffset>6788150</wp:posOffset>
            </wp:positionH>
            <wp:positionV relativeFrom="paragraph">
              <wp:posOffset>792480</wp:posOffset>
            </wp:positionV>
            <wp:extent cx="1699260" cy="1301750"/>
            <wp:effectExtent l="0" t="0" r="0" b="0"/>
            <wp:wrapNone/>
            <wp:docPr id="24" name="Picture 24" descr="A picture containing bird, outdoor, black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bird, outdoor, black, standing&#10;&#10;Description automatically generated"/>
                    <pic:cNvPicPr/>
                  </pic:nvPicPr>
                  <pic:blipFill>
                    <a:blip r:embed="rId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D94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25DC6C53" wp14:editId="4D75E219">
            <wp:simplePos x="0" y="0"/>
            <wp:positionH relativeFrom="column">
              <wp:posOffset>9112250</wp:posOffset>
            </wp:positionH>
            <wp:positionV relativeFrom="paragraph">
              <wp:posOffset>2094230</wp:posOffset>
            </wp:positionV>
            <wp:extent cx="556260" cy="1135380"/>
            <wp:effectExtent l="0" t="0" r="0" b="762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4" t="13613" r="10367" b="3927"/>
                    <a:stretch/>
                  </pic:blipFill>
                  <pic:spPr bwMode="auto">
                    <a:xfrm>
                      <a:off x="0" y="0"/>
                      <a:ext cx="5562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D94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5E51E25A" wp14:editId="72AF3FAE">
            <wp:simplePos x="0" y="0"/>
            <wp:positionH relativeFrom="column">
              <wp:posOffset>8013700</wp:posOffset>
            </wp:positionH>
            <wp:positionV relativeFrom="paragraph">
              <wp:posOffset>2094230</wp:posOffset>
            </wp:positionV>
            <wp:extent cx="1101520" cy="1135380"/>
            <wp:effectExtent l="0" t="0" r="3810" b="7620"/>
            <wp:wrapNone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9" t="6692" r="15238"/>
                    <a:stretch/>
                  </pic:blipFill>
                  <pic:spPr bwMode="auto">
                    <a:xfrm>
                      <a:off x="0" y="0"/>
                      <a:ext cx="1104744" cy="11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D94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2EB6A0A" wp14:editId="72513DC3">
            <wp:simplePos x="0" y="0"/>
            <wp:positionH relativeFrom="column">
              <wp:posOffset>6908800</wp:posOffset>
            </wp:positionH>
            <wp:positionV relativeFrom="paragraph">
              <wp:posOffset>2094862</wp:posOffset>
            </wp:positionV>
            <wp:extent cx="1104900" cy="1132208"/>
            <wp:effectExtent l="0" t="0" r="0" b="0"/>
            <wp:wrapNone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49" cy="11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D94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6EE065F2" wp14:editId="316016C5">
            <wp:simplePos x="0" y="0"/>
            <wp:positionH relativeFrom="column">
              <wp:posOffset>3911600</wp:posOffset>
            </wp:positionH>
            <wp:positionV relativeFrom="paragraph">
              <wp:posOffset>793750</wp:posOffset>
            </wp:positionV>
            <wp:extent cx="1549400" cy="500380"/>
            <wp:effectExtent l="0" t="0" r="0" b="0"/>
            <wp:wrapNone/>
            <wp:docPr id="18" name="Picture 18" descr="A picture containing squirrel, mammal,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quirrel, mammal, ground, outdoor&#10;&#10;Description automatically generated"/>
                    <pic:cNvPicPr/>
                  </pic:nvPicPr>
                  <pic:blipFill>
                    <a:blip r:embed="rId1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D94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572DEA9" wp14:editId="1F9B0B2D">
            <wp:simplePos x="0" y="0"/>
            <wp:positionH relativeFrom="column">
              <wp:posOffset>5441950</wp:posOffset>
            </wp:positionH>
            <wp:positionV relativeFrom="paragraph">
              <wp:posOffset>792480</wp:posOffset>
            </wp:positionV>
            <wp:extent cx="1345563" cy="1294765"/>
            <wp:effectExtent l="0" t="0" r="7620" b="635"/>
            <wp:wrapNone/>
            <wp:docPr id="17" name="Picture 17" descr="A picture containing person, indoor, wall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indoor, wall, smiling&#10;&#10;Description automatically generated"/>
                    <pic:cNvPicPr/>
                  </pic:nvPicPr>
                  <pic:blipFill>
                    <a:blip r:embed="rId1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53" cy="1299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D7D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4F606AE" wp14:editId="4B00AECD">
            <wp:simplePos x="0" y="0"/>
            <wp:positionH relativeFrom="column">
              <wp:posOffset>3911600</wp:posOffset>
            </wp:positionH>
            <wp:positionV relativeFrom="paragraph">
              <wp:posOffset>1294130</wp:posOffset>
            </wp:positionV>
            <wp:extent cx="1549400" cy="1073150"/>
            <wp:effectExtent l="0" t="0" r="0" b="0"/>
            <wp:wrapNone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0" t="9483" r="6779" b="10384"/>
                    <a:stretch/>
                  </pic:blipFill>
                  <pic:spPr bwMode="auto">
                    <a:xfrm>
                      <a:off x="0" y="0"/>
                      <a:ext cx="15494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D7D">
        <w:rPr>
          <w:noProof/>
          <w:lang w:eastAsia="en-GB"/>
        </w:rPr>
        <w:drawing>
          <wp:anchor distT="0" distB="0" distL="114300" distR="114300" simplePos="0" relativeHeight="251676159" behindDoc="0" locked="0" layoutInCell="1" allowOverlap="1" wp14:anchorId="5D9DBABE" wp14:editId="77CD244A">
            <wp:simplePos x="0" y="0"/>
            <wp:positionH relativeFrom="column">
              <wp:posOffset>5461000</wp:posOffset>
            </wp:positionH>
            <wp:positionV relativeFrom="paragraph">
              <wp:posOffset>2062480</wp:posOffset>
            </wp:positionV>
            <wp:extent cx="1326581" cy="1167130"/>
            <wp:effectExtent l="0" t="0" r="6985" b="0"/>
            <wp:wrapNone/>
            <wp:docPr id="13" name="Picture 13" descr="A picture containing bear, dog, mammal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bear, dog, mammal, brow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3" r="27233"/>
                    <a:stretch/>
                  </pic:blipFill>
                  <pic:spPr bwMode="auto">
                    <a:xfrm>
                      <a:off x="0" y="0"/>
                      <a:ext cx="1327555" cy="11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D7D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654D250" wp14:editId="75D07879">
            <wp:simplePos x="0" y="0"/>
            <wp:positionH relativeFrom="column">
              <wp:posOffset>3911600</wp:posOffset>
            </wp:positionH>
            <wp:positionV relativeFrom="paragraph">
              <wp:posOffset>2367280</wp:posOffset>
            </wp:positionV>
            <wp:extent cx="1549400" cy="861695"/>
            <wp:effectExtent l="0" t="0" r="0" b="0"/>
            <wp:wrapNone/>
            <wp:docPr id="15" name="Picture 15" descr="A lion with its mouth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lion with its mouth o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5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CDB65" wp14:editId="17D63D0E">
                <wp:simplePos x="0" y="0"/>
                <wp:positionH relativeFrom="column">
                  <wp:posOffset>6877050</wp:posOffset>
                </wp:positionH>
                <wp:positionV relativeFrom="paragraph">
                  <wp:posOffset>3376930</wp:posOffset>
                </wp:positionV>
                <wp:extent cx="2794000" cy="2540000"/>
                <wp:effectExtent l="19050" t="1905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540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1B6CD4" id="Rectangle 9" o:spid="_x0000_s1026" style="position:absolute;margin-left:541.5pt;margin-top:265.9pt;width:220pt;height:2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" fillcolor="white [3201]" strokecolor="#ffc000" strokeweight="3pt"/>
            </w:pict>
          </mc:Fallback>
        </mc:AlternateContent>
      </w:r>
      <w:r w:rsidR="007A45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F28E7" wp14:editId="127D2A1C">
                <wp:simplePos x="0" y="0"/>
                <wp:positionH relativeFrom="column">
                  <wp:posOffset>3841750</wp:posOffset>
                </wp:positionH>
                <wp:positionV relativeFrom="paragraph">
                  <wp:posOffset>3378200</wp:posOffset>
                </wp:positionV>
                <wp:extent cx="2978150" cy="2540000"/>
                <wp:effectExtent l="19050" t="1905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2540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46588C" id="Rectangle 8" o:spid="_x0000_s1026" style="position:absolute;margin-left:302.5pt;margin-top:266pt;width:234.5pt;height:20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" fillcolor="white [3201]" strokecolor="#ffc000" strokeweight="3pt"/>
            </w:pict>
          </mc:Fallback>
        </mc:AlternateContent>
      </w:r>
      <w:r w:rsidR="007A45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1D24BC" wp14:editId="05CE9CD0">
                <wp:simplePos x="0" y="0"/>
                <wp:positionH relativeFrom="column">
                  <wp:posOffset>3841750</wp:posOffset>
                </wp:positionH>
                <wp:positionV relativeFrom="paragraph">
                  <wp:posOffset>754380</wp:posOffset>
                </wp:positionV>
                <wp:extent cx="2978150" cy="2540000"/>
                <wp:effectExtent l="19050" t="1905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2540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527E99" id="Rectangle 6" o:spid="_x0000_s1026" style="position:absolute;margin-left:302.5pt;margin-top:59.4pt;width:234.5pt;height:20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" fillcolor="white [3201]" strokecolor="#ffc000" strokeweight="3pt"/>
            </w:pict>
          </mc:Fallback>
        </mc:AlternateContent>
      </w:r>
      <w:r w:rsidR="007A45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52F92" wp14:editId="4AC7B4CE">
                <wp:simplePos x="0" y="0"/>
                <wp:positionH relativeFrom="column">
                  <wp:posOffset>6877050</wp:posOffset>
                </wp:positionH>
                <wp:positionV relativeFrom="paragraph">
                  <wp:posOffset>754380</wp:posOffset>
                </wp:positionV>
                <wp:extent cx="2794000" cy="2540000"/>
                <wp:effectExtent l="19050" t="19050" r="254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540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9E55D" id="Rectangle 7" o:spid="_x0000_s1026" style="position:absolute;margin-left:541.5pt;margin-top:59.4pt;width:220pt;height:20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" fillcolor="white [3201]" strokecolor="#ffc000" strokeweight="3pt"/>
            </w:pict>
          </mc:Fallback>
        </mc:AlternateContent>
      </w:r>
      <w:r w:rsidR="007A45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B2CF0" wp14:editId="1B0E9FD6">
                <wp:simplePos x="0" y="0"/>
                <wp:positionH relativeFrom="column">
                  <wp:posOffset>-895350</wp:posOffset>
                </wp:positionH>
                <wp:positionV relativeFrom="paragraph">
                  <wp:posOffset>-52070</wp:posOffset>
                </wp:positionV>
                <wp:extent cx="10610850" cy="76835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0" cy="76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51E6D7F" id="Rectangle 2" o:spid="_x0000_s1026" style="position:absolute;margin-left:-70.5pt;margin-top:-4.1pt;width:835.5pt;height: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" fillcolor="black [3200]" strokecolor="black [1600]" strokeweight="1pt"/>
            </w:pict>
          </mc:Fallback>
        </mc:AlternateContent>
      </w:r>
    </w:p>
    <w:p w14:paraId="2731D871" w14:textId="41690A9F" w:rsidR="0090144D" w:rsidRPr="0090144D" w:rsidRDefault="0090144D" w:rsidP="0090144D"/>
    <w:p w14:paraId="1AFD9FFF" w14:textId="3F8316D9" w:rsidR="0090144D" w:rsidRPr="0090144D" w:rsidRDefault="00845E1B" w:rsidP="0090144D"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3DAB9A27" wp14:editId="47219440">
            <wp:simplePos x="0" y="0"/>
            <wp:positionH relativeFrom="column">
              <wp:posOffset>2042913</wp:posOffset>
            </wp:positionH>
            <wp:positionV relativeFrom="paragraph">
              <wp:posOffset>221468</wp:posOffset>
            </wp:positionV>
            <wp:extent cx="1694815" cy="1339711"/>
            <wp:effectExtent l="0" t="0" r="635" b="0"/>
            <wp:wrapNone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4" t="11916" r="16959" b="12007"/>
                    <a:stretch/>
                  </pic:blipFill>
                  <pic:spPr bwMode="auto">
                    <a:xfrm>
                      <a:off x="0" y="0"/>
                      <a:ext cx="1694815" cy="13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373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04D9F48C" wp14:editId="5E811D68">
            <wp:simplePos x="0" y="0"/>
            <wp:positionH relativeFrom="column">
              <wp:posOffset>802640</wp:posOffset>
            </wp:positionH>
            <wp:positionV relativeFrom="paragraph">
              <wp:posOffset>182880</wp:posOffset>
            </wp:positionV>
            <wp:extent cx="1246653" cy="1162050"/>
            <wp:effectExtent l="0" t="0" r="0" b="0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653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D2A95" w14:textId="03B1C223" w:rsidR="0090144D" w:rsidRPr="0090144D" w:rsidRDefault="00845E1B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D5F0EC" wp14:editId="4F87360B">
                <wp:simplePos x="0" y="0"/>
                <wp:positionH relativeFrom="column">
                  <wp:posOffset>7009898</wp:posOffset>
                </wp:positionH>
                <wp:positionV relativeFrom="paragraph">
                  <wp:posOffset>69156</wp:posOffset>
                </wp:positionV>
                <wp:extent cx="2540000" cy="2578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578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760BD" w14:textId="1A0336E3" w:rsidR="00F62D94" w:rsidRPr="00845E1B" w:rsidRDefault="00F62D94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BIRDS</w:t>
                            </w:r>
                          </w:p>
                          <w:p w14:paraId="24312C94" w14:textId="77777777" w:rsidR="00F62D94" w:rsidRPr="00845E1B" w:rsidRDefault="00F62D94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Have feathers and wings.</w:t>
                            </w:r>
                          </w:p>
                          <w:p w14:paraId="5D959547" w14:textId="77777777" w:rsidR="00F62D94" w:rsidRPr="00845E1B" w:rsidRDefault="00F62D94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Lay eggs.</w:t>
                            </w:r>
                          </w:p>
                          <w:p w14:paraId="4BFEDC14" w14:textId="77777777" w:rsidR="00F62D94" w:rsidRPr="00845E1B" w:rsidRDefault="00F62D94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Have two legs.</w:t>
                            </w:r>
                          </w:p>
                          <w:p w14:paraId="744528D4" w14:textId="77777777" w:rsidR="00F62D94" w:rsidRPr="00845E1B" w:rsidRDefault="00F62D94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Ear holes instead of ears</w:t>
                            </w:r>
                          </w:p>
                          <w:p w14:paraId="7877FEED" w14:textId="77777777" w:rsidR="00F62D94" w:rsidRPr="00845E1B" w:rsidRDefault="00F62D94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Warm blooded.</w:t>
                            </w:r>
                          </w:p>
                          <w:p w14:paraId="4FAAF35E" w14:textId="1B37C3FA" w:rsidR="00F62D94" w:rsidRPr="00845E1B" w:rsidRDefault="00F62D94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Have a beak.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3D5F0E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margin-left:551.95pt;margin-top:5.45pt;width:200pt;height:20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" fillcolor="white [3201]" stroked="f" strokeweight=".5pt">
                <v:fill opacity="4626f"/>
                <v:textbox>
                  <w:txbxContent>
                    <w:p w14:paraId="256760BD" w14:textId="1A0336E3" w:rsidR="00F62D94" w:rsidRPr="00845E1B" w:rsidRDefault="00F62D94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845E1B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BIRDS</w:t>
                      </w:r>
                    </w:p>
                    <w:p w14:paraId="24312C94" w14:textId="77777777" w:rsidR="00F62D94" w:rsidRPr="00845E1B" w:rsidRDefault="00F62D94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Have feathers and wings.</w:t>
                      </w:r>
                    </w:p>
                    <w:p w14:paraId="5D959547" w14:textId="77777777" w:rsidR="00F62D94" w:rsidRPr="00845E1B" w:rsidRDefault="00F62D94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Lay eggs.</w:t>
                      </w:r>
                    </w:p>
                    <w:p w14:paraId="4BFEDC14" w14:textId="77777777" w:rsidR="00F62D94" w:rsidRPr="00845E1B" w:rsidRDefault="00F62D94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Have two legs.</w:t>
                      </w:r>
                    </w:p>
                    <w:p w14:paraId="744528D4" w14:textId="77777777" w:rsidR="00F62D94" w:rsidRPr="00845E1B" w:rsidRDefault="00F62D94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Ear holes instead of ears</w:t>
                      </w:r>
                    </w:p>
                    <w:p w14:paraId="7877FEED" w14:textId="77777777" w:rsidR="00F62D94" w:rsidRPr="00845E1B" w:rsidRDefault="00F62D94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Warm blooded.</w:t>
                      </w:r>
                    </w:p>
                    <w:p w14:paraId="4FAAF35E" w14:textId="1B37C3FA" w:rsidR="00F62D94" w:rsidRPr="00845E1B" w:rsidRDefault="00F62D94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 xml:space="preserve">Have a beak.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36398C" wp14:editId="00DB0D1C">
                <wp:simplePos x="0" y="0"/>
                <wp:positionH relativeFrom="column">
                  <wp:posOffset>3892255</wp:posOffset>
                </wp:positionH>
                <wp:positionV relativeFrom="paragraph">
                  <wp:posOffset>73586</wp:posOffset>
                </wp:positionV>
                <wp:extent cx="3017978" cy="2578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978" cy="2578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684B0" w14:textId="746E1A23" w:rsidR="007A4545" w:rsidRPr="00845E1B" w:rsidRDefault="007A4545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MAMMALS</w:t>
                            </w:r>
                          </w:p>
                          <w:p w14:paraId="46C562F6" w14:textId="02E3BE88" w:rsidR="007A4545" w:rsidRPr="00845E1B" w:rsidRDefault="008C3D7D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Have hair or fur</w:t>
                            </w:r>
                          </w:p>
                          <w:p w14:paraId="76110A78" w14:textId="1C2EE2AF" w:rsidR="008C3D7D" w:rsidRPr="00845E1B" w:rsidRDefault="008C3D7D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Give birth to ‘live young’</w:t>
                            </w:r>
                          </w:p>
                          <w:p w14:paraId="4DBB07F3" w14:textId="24ACDC68" w:rsidR="008C3D7D" w:rsidRPr="00845E1B" w:rsidRDefault="008C3D7D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Mammal mothers nurse their young with milk.</w:t>
                            </w:r>
                          </w:p>
                          <w:p w14:paraId="169052A2" w14:textId="722BF068" w:rsidR="008C3D7D" w:rsidRPr="00845E1B" w:rsidRDefault="008C3D7D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Have lungs and need air to breathe.</w:t>
                            </w:r>
                          </w:p>
                          <w:p w14:paraId="1AB2B4E7" w14:textId="5A0C1D83" w:rsidR="008C3D7D" w:rsidRPr="00845E1B" w:rsidRDefault="008C3D7D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Mammals that live on land have 4 legs and ears that stick out.</w:t>
                            </w:r>
                          </w:p>
                          <w:p w14:paraId="1DD51A89" w14:textId="13E73CAE" w:rsidR="008C3D7D" w:rsidRPr="00845E1B" w:rsidRDefault="008C3D7D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Warm blooded.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36398C" id="Text Box 12" o:spid="_x0000_s1030" type="#_x0000_t202" style="position:absolute;margin-left:306.5pt;margin-top:5.8pt;width:237.65pt;height:20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" fillcolor="white [3201]" stroked="f" strokeweight=".5pt">
                <v:fill opacity="4626f"/>
                <v:textbox>
                  <w:txbxContent>
                    <w:p w14:paraId="5CE684B0" w14:textId="746E1A23" w:rsidR="007A4545" w:rsidRPr="00845E1B" w:rsidRDefault="007A4545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45E1B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MAMMALS</w:t>
                      </w:r>
                    </w:p>
                    <w:p w14:paraId="46C562F6" w14:textId="02E3BE88" w:rsidR="007A4545" w:rsidRPr="00845E1B" w:rsidRDefault="008C3D7D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45E1B">
                        <w:rPr>
                          <w:b/>
                          <w:bCs/>
                          <w:sz w:val="28"/>
                          <w:szCs w:val="28"/>
                        </w:rPr>
                        <w:t>Have hair or fur</w:t>
                      </w:r>
                    </w:p>
                    <w:p w14:paraId="76110A78" w14:textId="1C2EE2AF" w:rsidR="008C3D7D" w:rsidRPr="00845E1B" w:rsidRDefault="008C3D7D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45E1B">
                        <w:rPr>
                          <w:b/>
                          <w:bCs/>
                          <w:sz w:val="28"/>
                          <w:szCs w:val="28"/>
                        </w:rPr>
                        <w:t>Give birth to ‘live young’</w:t>
                      </w:r>
                    </w:p>
                    <w:p w14:paraId="4DBB07F3" w14:textId="24ACDC68" w:rsidR="008C3D7D" w:rsidRPr="00845E1B" w:rsidRDefault="008C3D7D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45E1B">
                        <w:rPr>
                          <w:b/>
                          <w:bCs/>
                          <w:sz w:val="28"/>
                          <w:szCs w:val="28"/>
                        </w:rPr>
                        <w:t>Mammal mothers nurse their young with milk.</w:t>
                      </w:r>
                    </w:p>
                    <w:p w14:paraId="169052A2" w14:textId="722BF068" w:rsidR="008C3D7D" w:rsidRPr="00845E1B" w:rsidRDefault="008C3D7D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45E1B">
                        <w:rPr>
                          <w:b/>
                          <w:bCs/>
                          <w:sz w:val="28"/>
                          <w:szCs w:val="28"/>
                        </w:rPr>
                        <w:t>Have lungs and need air to breathe.</w:t>
                      </w:r>
                    </w:p>
                    <w:p w14:paraId="1AB2B4E7" w14:textId="5A0C1D83" w:rsidR="008C3D7D" w:rsidRPr="00845E1B" w:rsidRDefault="008C3D7D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45E1B">
                        <w:rPr>
                          <w:b/>
                          <w:bCs/>
                          <w:sz w:val="28"/>
                          <w:szCs w:val="28"/>
                        </w:rPr>
                        <w:t>Mammals that live on land have 4 legs and ears that stick out.</w:t>
                      </w:r>
                    </w:p>
                    <w:p w14:paraId="1DD51A89" w14:textId="13E73CAE" w:rsidR="008C3D7D" w:rsidRPr="00845E1B" w:rsidRDefault="008C3D7D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45E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Warm blooded.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AAEDB7" wp14:editId="27C71A11">
                <wp:simplePos x="0" y="0"/>
                <wp:positionH relativeFrom="column">
                  <wp:posOffset>1028331</wp:posOffset>
                </wp:positionH>
                <wp:positionV relativeFrom="paragraph">
                  <wp:posOffset>193424</wp:posOffset>
                </wp:positionV>
                <wp:extent cx="2540000" cy="25781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578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49D6A" w14:textId="708A72ED" w:rsidR="00C22893" w:rsidRPr="00845E1B" w:rsidRDefault="00C22893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INSECTS</w:t>
                            </w:r>
                          </w:p>
                          <w:p w14:paraId="5E47BF34" w14:textId="10FB86C8" w:rsidR="00C22893" w:rsidRPr="00845E1B" w:rsidRDefault="00C22893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1346D"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Invertebrate (no backbone)</w:t>
                            </w:r>
                          </w:p>
                          <w:p w14:paraId="1C6E5FD4" w14:textId="1759B86D" w:rsidR="0041346D" w:rsidRPr="00845E1B" w:rsidRDefault="00392153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Have exo-skeleton</w:t>
                            </w:r>
                          </w:p>
                          <w:p w14:paraId="6804E5B8" w14:textId="3AB63D4C" w:rsidR="00392153" w:rsidRPr="00845E1B" w:rsidRDefault="00392153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Segmented body</w:t>
                            </w:r>
                          </w:p>
                          <w:p w14:paraId="7C5A5776" w14:textId="7DAF3D97" w:rsidR="00392153" w:rsidRPr="00845E1B" w:rsidRDefault="00392153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Lay eggs</w:t>
                            </w:r>
                          </w:p>
                          <w:p w14:paraId="46DABB5F" w14:textId="6B73C505" w:rsidR="00392153" w:rsidRPr="00845E1B" w:rsidRDefault="00392153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Have anten</w:t>
                            </w:r>
                            <w:r w:rsidR="00012DBE"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nae on 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AAEDB7" id="Text Box 32" o:spid="_x0000_s1031" type="#_x0000_t202" style="position:absolute;margin-left:80.95pt;margin-top:15.25pt;width:200pt;height:20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" fillcolor="white [3201]" stroked="f" strokeweight=".5pt">
                <v:fill opacity="4626f"/>
                <v:textbox>
                  <w:txbxContent>
                    <w:p w14:paraId="57F49D6A" w14:textId="708A72ED" w:rsidR="00C22893" w:rsidRPr="00845E1B" w:rsidRDefault="00C22893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845E1B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INSECTS</w:t>
                      </w:r>
                    </w:p>
                    <w:p w14:paraId="5E47BF34" w14:textId="10FB86C8" w:rsidR="00C22893" w:rsidRPr="00845E1B" w:rsidRDefault="00C22893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1346D" w:rsidRPr="00845E1B">
                        <w:rPr>
                          <w:b/>
                          <w:bCs/>
                          <w:sz w:val="36"/>
                          <w:szCs w:val="36"/>
                        </w:rPr>
                        <w:t>Invertebrate (no backbone)</w:t>
                      </w:r>
                    </w:p>
                    <w:p w14:paraId="1C6E5FD4" w14:textId="1759B86D" w:rsidR="0041346D" w:rsidRPr="00845E1B" w:rsidRDefault="00392153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 xml:space="preserve">Have </w:t>
                      </w:r>
                      <w:proofErr w:type="spellStart"/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exo</w:t>
                      </w:r>
                      <w:proofErr w:type="spellEnd"/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-skeleton</w:t>
                      </w:r>
                    </w:p>
                    <w:p w14:paraId="6804E5B8" w14:textId="3AB63D4C" w:rsidR="00392153" w:rsidRPr="00845E1B" w:rsidRDefault="00392153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Segmented body</w:t>
                      </w:r>
                    </w:p>
                    <w:p w14:paraId="7C5A5776" w14:textId="7DAF3D97" w:rsidR="00392153" w:rsidRPr="00845E1B" w:rsidRDefault="00392153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Lay eggs</w:t>
                      </w:r>
                    </w:p>
                    <w:p w14:paraId="46DABB5F" w14:textId="6B73C505" w:rsidR="00392153" w:rsidRPr="00845E1B" w:rsidRDefault="00392153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Have anten</w:t>
                      </w:r>
                      <w:r w:rsidR="00012DBE" w:rsidRPr="00845E1B">
                        <w:rPr>
                          <w:b/>
                          <w:bCs/>
                          <w:sz w:val="36"/>
                          <w:szCs w:val="36"/>
                        </w:rPr>
                        <w:t>nae on head</w:t>
                      </w:r>
                    </w:p>
                  </w:txbxContent>
                </v:textbox>
              </v:shape>
            </w:pict>
          </mc:Fallback>
        </mc:AlternateContent>
      </w:r>
    </w:p>
    <w:p w14:paraId="2F03699C" w14:textId="14F11494" w:rsidR="0090144D" w:rsidRPr="0090144D" w:rsidRDefault="0090144D" w:rsidP="0090144D"/>
    <w:p w14:paraId="1C519F30" w14:textId="197D5197" w:rsidR="0090144D" w:rsidRPr="0090144D" w:rsidRDefault="0090144D" w:rsidP="0090144D"/>
    <w:p w14:paraId="0707D32C" w14:textId="7A4D006E" w:rsidR="0090144D" w:rsidRPr="0090144D" w:rsidRDefault="0090144D" w:rsidP="0090144D"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481D56F6" wp14:editId="7099CE75">
            <wp:simplePos x="0" y="0"/>
            <wp:positionH relativeFrom="column">
              <wp:posOffset>803792</wp:posOffset>
            </wp:positionH>
            <wp:positionV relativeFrom="paragraph">
              <wp:posOffset>196215</wp:posOffset>
            </wp:positionV>
            <wp:extent cx="1250950" cy="1379220"/>
            <wp:effectExtent l="0" t="0" r="6350" b="0"/>
            <wp:wrapNone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DA3BC" w14:textId="7716750B" w:rsidR="0090144D" w:rsidRPr="0090144D" w:rsidRDefault="00845E1B" w:rsidP="0090144D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61023B42" wp14:editId="48BB0C20">
            <wp:simplePos x="0" y="0"/>
            <wp:positionH relativeFrom="column">
              <wp:posOffset>2051050</wp:posOffset>
            </wp:positionH>
            <wp:positionV relativeFrom="paragraph">
              <wp:posOffset>136835</wp:posOffset>
            </wp:positionV>
            <wp:extent cx="1695447" cy="1151255"/>
            <wp:effectExtent l="0" t="0" r="635" b="0"/>
            <wp:wrapNone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5" t="15724" r="7128" b="16026"/>
                    <a:stretch/>
                  </pic:blipFill>
                  <pic:spPr bwMode="auto">
                    <a:xfrm>
                      <a:off x="0" y="0"/>
                      <a:ext cx="1695447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1EFB4" w14:textId="0E092793" w:rsidR="0090144D" w:rsidRPr="0090144D" w:rsidRDefault="0090144D" w:rsidP="0090144D"/>
    <w:p w14:paraId="5612301F" w14:textId="24CF0E50" w:rsidR="0090144D" w:rsidRPr="0090144D" w:rsidRDefault="0090144D" w:rsidP="0090144D"/>
    <w:p w14:paraId="5C117DB3" w14:textId="572CD2D5" w:rsidR="0090144D" w:rsidRPr="0090144D" w:rsidRDefault="0090144D" w:rsidP="0090144D"/>
    <w:p w14:paraId="56064A93" w14:textId="4EA3B36A" w:rsidR="0090144D" w:rsidRPr="0090144D" w:rsidRDefault="00845E1B" w:rsidP="0090144D"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66E0DACE" wp14:editId="76DDEA19">
            <wp:simplePos x="0" y="0"/>
            <wp:positionH relativeFrom="column">
              <wp:posOffset>6906260</wp:posOffset>
            </wp:positionH>
            <wp:positionV relativeFrom="paragraph">
              <wp:posOffset>273685</wp:posOffset>
            </wp:positionV>
            <wp:extent cx="1460500" cy="1295400"/>
            <wp:effectExtent l="0" t="0" r="6350" b="0"/>
            <wp:wrapNone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24331"/>
                    <a:stretch/>
                  </pic:blipFill>
                  <pic:spPr bwMode="auto">
                    <a:xfrm>
                      <a:off x="0" y="0"/>
                      <a:ext cx="1460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93483D" wp14:editId="15C4D727">
                <wp:simplePos x="0" y="0"/>
                <wp:positionH relativeFrom="column">
                  <wp:posOffset>4020436</wp:posOffset>
                </wp:positionH>
                <wp:positionV relativeFrom="paragraph">
                  <wp:posOffset>281674</wp:posOffset>
                </wp:positionV>
                <wp:extent cx="2752651" cy="25781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651" cy="2578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108A0" w14:textId="125E1EE7" w:rsidR="00A429F7" w:rsidRPr="00845E1B" w:rsidRDefault="00A429F7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REPTILES</w:t>
                            </w:r>
                          </w:p>
                          <w:p w14:paraId="14E46E77" w14:textId="28C1EECA" w:rsidR="00A429F7" w:rsidRPr="00845E1B" w:rsidRDefault="00A429F7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73AF7"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Have scales not fur.</w:t>
                            </w:r>
                          </w:p>
                          <w:p w14:paraId="5094C9B4" w14:textId="7CB8A5BE" w:rsidR="00673AF7" w:rsidRPr="00845E1B" w:rsidRDefault="00673AF7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Have dry skin.</w:t>
                            </w:r>
                          </w:p>
                          <w:p w14:paraId="52BB5C83" w14:textId="34F8E02C" w:rsidR="007F0D39" w:rsidRPr="00845E1B" w:rsidRDefault="007F0D39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Usually lay eggs</w:t>
                            </w:r>
                            <w:r w:rsidR="000E3821"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, sometimes live young.</w:t>
                            </w:r>
                          </w:p>
                          <w:p w14:paraId="4ABCD100" w14:textId="0E03BD41" w:rsidR="000E3821" w:rsidRPr="00845E1B" w:rsidRDefault="000E3821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Ear holes instead of ears.</w:t>
                            </w:r>
                          </w:p>
                          <w:p w14:paraId="408017B1" w14:textId="12B34C50" w:rsidR="000E3821" w:rsidRPr="00845E1B" w:rsidRDefault="000E3821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 Legs or no legs.</w:t>
                            </w:r>
                          </w:p>
                          <w:p w14:paraId="03835F20" w14:textId="1F85A980" w:rsidR="000E3821" w:rsidRPr="00845E1B" w:rsidRDefault="000E3821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Cold </w:t>
                            </w:r>
                            <w:r w:rsidR="005D1CF5"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looded. </w:t>
                            </w:r>
                          </w:p>
                          <w:p w14:paraId="43E0F9B7" w14:textId="77777777" w:rsidR="007F0D39" w:rsidRPr="00845E1B" w:rsidRDefault="007F0D39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93483D" id="Text Box 28" o:spid="_x0000_s1032" type="#_x0000_t202" style="position:absolute;margin-left:316.55pt;margin-top:22.2pt;width:216.75pt;height:20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" fillcolor="white [3201]" stroked="f" strokeweight=".5pt">
                <v:fill opacity="4626f"/>
                <v:textbox>
                  <w:txbxContent>
                    <w:p w14:paraId="46A108A0" w14:textId="125E1EE7" w:rsidR="00A429F7" w:rsidRPr="00845E1B" w:rsidRDefault="00A429F7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845E1B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REPTILES</w:t>
                      </w:r>
                    </w:p>
                    <w:p w14:paraId="14E46E77" w14:textId="28C1EECA" w:rsidR="00A429F7" w:rsidRPr="00845E1B" w:rsidRDefault="00A429F7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673AF7" w:rsidRPr="00845E1B">
                        <w:rPr>
                          <w:b/>
                          <w:bCs/>
                          <w:sz w:val="36"/>
                          <w:szCs w:val="36"/>
                        </w:rPr>
                        <w:t>Have scales not fur.</w:t>
                      </w:r>
                    </w:p>
                    <w:p w14:paraId="5094C9B4" w14:textId="7CB8A5BE" w:rsidR="00673AF7" w:rsidRPr="00845E1B" w:rsidRDefault="00673AF7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Have dry skin.</w:t>
                      </w:r>
                    </w:p>
                    <w:p w14:paraId="52BB5C83" w14:textId="34F8E02C" w:rsidR="007F0D39" w:rsidRPr="00845E1B" w:rsidRDefault="007F0D39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Usually lay eggs</w:t>
                      </w:r>
                      <w:r w:rsidR="000E3821" w:rsidRPr="00845E1B">
                        <w:rPr>
                          <w:b/>
                          <w:bCs/>
                          <w:sz w:val="36"/>
                          <w:szCs w:val="36"/>
                        </w:rPr>
                        <w:t>, sometimes live young.</w:t>
                      </w:r>
                    </w:p>
                    <w:p w14:paraId="4ABCD100" w14:textId="0E03BD41" w:rsidR="000E3821" w:rsidRPr="00845E1B" w:rsidRDefault="000E3821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Ear holes instead of ears.</w:t>
                      </w:r>
                    </w:p>
                    <w:p w14:paraId="408017B1" w14:textId="12B34C50" w:rsidR="000E3821" w:rsidRPr="00845E1B" w:rsidRDefault="000E3821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>4 Legs or no legs.</w:t>
                      </w:r>
                    </w:p>
                    <w:p w14:paraId="03835F20" w14:textId="1F85A980" w:rsidR="000E3821" w:rsidRPr="00845E1B" w:rsidRDefault="000E3821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 xml:space="preserve">Cold </w:t>
                      </w:r>
                      <w:r w:rsidR="005D1CF5" w:rsidRPr="00845E1B"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  <w:r w:rsidRPr="00845E1B">
                        <w:rPr>
                          <w:b/>
                          <w:bCs/>
                          <w:sz w:val="36"/>
                          <w:szCs w:val="36"/>
                        </w:rPr>
                        <w:t xml:space="preserve">looded. </w:t>
                      </w:r>
                    </w:p>
                    <w:p w14:paraId="43E0F9B7" w14:textId="77777777" w:rsidR="007F0D39" w:rsidRPr="00845E1B" w:rsidRDefault="007F0D39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017E9BD3" wp14:editId="7D58767E">
            <wp:simplePos x="0" y="0"/>
            <wp:positionH relativeFrom="column">
              <wp:posOffset>3854450</wp:posOffset>
            </wp:positionH>
            <wp:positionV relativeFrom="paragraph">
              <wp:posOffset>234950</wp:posOffset>
            </wp:positionV>
            <wp:extent cx="2965450" cy="1314450"/>
            <wp:effectExtent l="0" t="0" r="6350" b="0"/>
            <wp:wrapNone/>
            <wp:docPr id="47" name="Picture 4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18BE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45A197F4" wp14:editId="34A95C6C">
            <wp:simplePos x="0" y="0"/>
            <wp:positionH relativeFrom="column">
              <wp:posOffset>2222205</wp:posOffset>
            </wp:positionH>
            <wp:positionV relativeFrom="paragraph">
              <wp:posOffset>266700</wp:posOffset>
            </wp:positionV>
            <wp:extent cx="1517650" cy="1238250"/>
            <wp:effectExtent l="0" t="0" r="6350" b="0"/>
            <wp:wrapNone/>
            <wp:docPr id="44" name="Picture 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18847" r="4219" b="4878"/>
                    <a:stretch/>
                  </pic:blipFill>
                  <pic:spPr bwMode="auto">
                    <a:xfrm>
                      <a:off x="0" y="0"/>
                      <a:ext cx="1517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3E2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26EF3365" wp14:editId="5C53246C">
            <wp:simplePos x="0" y="0"/>
            <wp:positionH relativeFrom="column">
              <wp:posOffset>8367823</wp:posOffset>
            </wp:positionH>
            <wp:positionV relativeFrom="paragraph">
              <wp:posOffset>234064</wp:posOffset>
            </wp:positionV>
            <wp:extent cx="1297305" cy="1297172"/>
            <wp:effectExtent l="0" t="0" r="0" b="0"/>
            <wp:wrapNone/>
            <wp:docPr id="50" name="Picture 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23" cy="13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B7F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B1CDC1D" wp14:editId="66FF6665">
            <wp:simplePos x="0" y="0"/>
            <wp:positionH relativeFrom="column">
              <wp:posOffset>800100</wp:posOffset>
            </wp:positionH>
            <wp:positionV relativeFrom="paragraph">
              <wp:posOffset>266700</wp:posOffset>
            </wp:positionV>
            <wp:extent cx="1428750" cy="1238250"/>
            <wp:effectExtent l="0" t="0" r="0" b="0"/>
            <wp:wrapNone/>
            <wp:docPr id="41" name="Picture 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34" cy="124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17F19" w14:textId="61BA999B" w:rsidR="0090144D" w:rsidRPr="0090144D" w:rsidRDefault="00845E1B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CED780" wp14:editId="4533905D">
                <wp:simplePos x="0" y="0"/>
                <wp:positionH relativeFrom="column">
                  <wp:posOffset>7132852</wp:posOffset>
                </wp:positionH>
                <wp:positionV relativeFrom="paragraph">
                  <wp:posOffset>82284</wp:posOffset>
                </wp:positionV>
                <wp:extent cx="2540000" cy="2492065"/>
                <wp:effectExtent l="0" t="0" r="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492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A3D5E" w14:textId="1A8CB40E" w:rsidR="00A429F7" w:rsidRPr="00845E1B" w:rsidRDefault="00A429F7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FISH</w:t>
                            </w:r>
                          </w:p>
                          <w:p w14:paraId="19D953EE" w14:textId="417AC1E1" w:rsidR="00A429F7" w:rsidRPr="00845E1B" w:rsidRDefault="00A429F7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8443B" w:rsidRPr="00845E1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Breathe under water using gills not lungs.</w:t>
                            </w:r>
                          </w:p>
                          <w:p w14:paraId="1D6CA0B8" w14:textId="5C7AB3B7" w:rsidR="0008443B" w:rsidRPr="00845E1B" w:rsidRDefault="0008443B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Live in water.</w:t>
                            </w:r>
                          </w:p>
                          <w:p w14:paraId="5AC493B7" w14:textId="69F0100B" w:rsidR="005D1CF5" w:rsidRPr="00845E1B" w:rsidRDefault="005D1CF5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Have scales and fins (no fur or hair)</w:t>
                            </w:r>
                          </w:p>
                          <w:p w14:paraId="39A45681" w14:textId="0DCAFB65" w:rsidR="005D1CF5" w:rsidRPr="00845E1B" w:rsidRDefault="005D1CF5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Cold blooded.</w:t>
                            </w:r>
                          </w:p>
                          <w:p w14:paraId="3F1B0398" w14:textId="79E8EF65" w:rsidR="005D1CF5" w:rsidRPr="00845E1B" w:rsidRDefault="005D1CF5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Lays may eggs.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CED780" id="Text Box 27" o:spid="_x0000_s1033" type="#_x0000_t202" style="position:absolute;margin-left:561.65pt;margin-top:6.5pt;width:200pt;height:19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" fillcolor="white [3201]" stroked="f" strokeweight=".5pt">
                <v:fill opacity="4626f"/>
                <v:textbox>
                  <w:txbxContent>
                    <w:p w14:paraId="2CBA3D5E" w14:textId="1A8CB40E" w:rsidR="00A429F7" w:rsidRPr="00845E1B" w:rsidRDefault="00A429F7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845E1B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FISH</w:t>
                      </w:r>
                    </w:p>
                    <w:p w14:paraId="19D953EE" w14:textId="417AC1E1" w:rsidR="00A429F7" w:rsidRPr="00845E1B" w:rsidRDefault="00A429F7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08443B" w:rsidRPr="00845E1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Breathe under water using gills not lungs.</w:t>
                      </w:r>
                    </w:p>
                    <w:p w14:paraId="1D6CA0B8" w14:textId="5C7AB3B7" w:rsidR="0008443B" w:rsidRPr="00845E1B" w:rsidRDefault="0008443B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Live in water.</w:t>
                      </w:r>
                    </w:p>
                    <w:p w14:paraId="5AC493B7" w14:textId="69F0100B" w:rsidR="005D1CF5" w:rsidRPr="00845E1B" w:rsidRDefault="005D1CF5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Have scales and fins (no fur or hair)</w:t>
                      </w:r>
                    </w:p>
                    <w:p w14:paraId="39A45681" w14:textId="0DCAFB65" w:rsidR="005D1CF5" w:rsidRPr="00845E1B" w:rsidRDefault="005D1CF5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Cold blooded.</w:t>
                      </w:r>
                    </w:p>
                    <w:p w14:paraId="3F1B0398" w14:textId="79E8EF65" w:rsidR="005D1CF5" w:rsidRPr="00845E1B" w:rsidRDefault="005D1CF5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45E1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Lays may </w:t>
                      </w:r>
                      <w:proofErr w:type="gramStart"/>
                      <w:r w:rsidRPr="00845E1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eggs</w:t>
                      </w:r>
                      <w:proofErr w:type="gramEnd"/>
                      <w:r w:rsidRPr="00845E1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EA68B3" wp14:editId="7DC02C6A">
                <wp:simplePos x="0" y="0"/>
                <wp:positionH relativeFrom="column">
                  <wp:posOffset>887685</wp:posOffset>
                </wp:positionH>
                <wp:positionV relativeFrom="paragraph">
                  <wp:posOffset>197352</wp:posOffset>
                </wp:positionV>
                <wp:extent cx="2811130" cy="2578100"/>
                <wp:effectExtent l="0" t="0" r="889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30" cy="2578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42CD4" w14:textId="14DEB257" w:rsidR="00A429F7" w:rsidRPr="00845E1B" w:rsidRDefault="00A429F7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AMPHIBIANS</w:t>
                            </w:r>
                          </w:p>
                          <w:p w14:paraId="6983DE6F" w14:textId="6B87DB4E" w:rsidR="00552AF9" w:rsidRPr="00845E1B" w:rsidRDefault="00A429F7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2AF9" w:rsidRPr="00845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Live on land and on water.</w:t>
                            </w:r>
                          </w:p>
                          <w:p w14:paraId="55F53845" w14:textId="18CE5EAB" w:rsidR="00552AF9" w:rsidRPr="00845E1B" w:rsidRDefault="00552AF9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Have webbed feet.</w:t>
                            </w:r>
                          </w:p>
                          <w:p w14:paraId="40128D14" w14:textId="13115034" w:rsidR="00552AF9" w:rsidRPr="00845E1B" w:rsidRDefault="00B55538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Breathe with lungs and gills. </w:t>
                            </w:r>
                          </w:p>
                          <w:p w14:paraId="63152AC5" w14:textId="0AD2DDA3" w:rsidR="00B55538" w:rsidRPr="00845E1B" w:rsidRDefault="00B55538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Cold-blooded.</w:t>
                            </w:r>
                          </w:p>
                          <w:p w14:paraId="568D7B99" w14:textId="2988A8ED" w:rsidR="00B55538" w:rsidRPr="00845E1B" w:rsidRDefault="00B55538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Moist</w:t>
                            </w:r>
                            <w:r w:rsidR="005157E1" w:rsidRPr="00845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smooth skin, no fur or hair.</w:t>
                            </w:r>
                          </w:p>
                          <w:p w14:paraId="7AC55DEB" w14:textId="67266D4C" w:rsidR="005157E1" w:rsidRPr="00845E1B" w:rsidRDefault="005157E1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5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Lay many eggs.</w:t>
                            </w:r>
                          </w:p>
                          <w:p w14:paraId="483BF4CB" w14:textId="5255F8A5" w:rsidR="005157E1" w:rsidRPr="00845E1B" w:rsidRDefault="005157E1" w:rsidP="00845E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EA68B3" id="Text Box 29" o:spid="_x0000_s1034" type="#_x0000_t202" style="position:absolute;margin-left:69.9pt;margin-top:15.55pt;width:221.35pt;height:20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" fillcolor="white [3201]" stroked="f" strokeweight=".5pt">
                <v:fill opacity="4626f"/>
                <v:textbox>
                  <w:txbxContent>
                    <w:p w14:paraId="3FD42CD4" w14:textId="14DEB257" w:rsidR="00A429F7" w:rsidRPr="00845E1B" w:rsidRDefault="00A429F7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845E1B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AMPHIBIANS</w:t>
                      </w:r>
                    </w:p>
                    <w:p w14:paraId="6983DE6F" w14:textId="6B87DB4E" w:rsidR="00552AF9" w:rsidRPr="00845E1B" w:rsidRDefault="00A429F7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45E1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52AF9" w:rsidRPr="00845E1B">
                        <w:rPr>
                          <w:b/>
                          <w:bCs/>
                          <w:sz w:val="32"/>
                          <w:szCs w:val="32"/>
                        </w:rPr>
                        <w:t>Live on land and on water.</w:t>
                      </w:r>
                    </w:p>
                    <w:p w14:paraId="55F53845" w14:textId="18CE5EAB" w:rsidR="00552AF9" w:rsidRPr="00845E1B" w:rsidRDefault="00552AF9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45E1B">
                        <w:rPr>
                          <w:b/>
                          <w:bCs/>
                          <w:sz w:val="32"/>
                          <w:szCs w:val="32"/>
                        </w:rPr>
                        <w:t>Have webbed feet.</w:t>
                      </w:r>
                    </w:p>
                    <w:p w14:paraId="40128D14" w14:textId="13115034" w:rsidR="00552AF9" w:rsidRPr="00845E1B" w:rsidRDefault="00B55538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45E1B">
                        <w:rPr>
                          <w:b/>
                          <w:bCs/>
                          <w:sz w:val="32"/>
                          <w:szCs w:val="32"/>
                        </w:rPr>
                        <w:t xml:space="preserve">Breathe with lungs and gills. </w:t>
                      </w:r>
                    </w:p>
                    <w:p w14:paraId="63152AC5" w14:textId="0AD2DDA3" w:rsidR="00B55538" w:rsidRPr="00845E1B" w:rsidRDefault="00B55538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45E1B">
                        <w:rPr>
                          <w:b/>
                          <w:bCs/>
                          <w:sz w:val="32"/>
                          <w:szCs w:val="32"/>
                        </w:rPr>
                        <w:t>Cold-blooded.</w:t>
                      </w:r>
                    </w:p>
                    <w:p w14:paraId="568D7B99" w14:textId="2988A8ED" w:rsidR="00B55538" w:rsidRPr="00845E1B" w:rsidRDefault="00B55538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45E1B">
                        <w:rPr>
                          <w:b/>
                          <w:bCs/>
                          <w:sz w:val="32"/>
                          <w:szCs w:val="32"/>
                        </w:rPr>
                        <w:t>Moist</w:t>
                      </w:r>
                      <w:r w:rsidR="005157E1" w:rsidRPr="00845E1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smooth skin, no fur or hair.</w:t>
                      </w:r>
                    </w:p>
                    <w:p w14:paraId="7AC55DEB" w14:textId="67266D4C" w:rsidR="005157E1" w:rsidRPr="00845E1B" w:rsidRDefault="005157E1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45E1B">
                        <w:rPr>
                          <w:b/>
                          <w:bCs/>
                          <w:sz w:val="32"/>
                          <w:szCs w:val="32"/>
                        </w:rPr>
                        <w:t>Lay many eggs.</w:t>
                      </w:r>
                    </w:p>
                    <w:p w14:paraId="483BF4CB" w14:textId="5255F8A5" w:rsidR="005157E1" w:rsidRPr="00845E1B" w:rsidRDefault="005157E1" w:rsidP="00845E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69A927" w14:textId="39598906" w:rsidR="0090144D" w:rsidRPr="0090144D" w:rsidRDefault="0090144D" w:rsidP="0090144D"/>
    <w:p w14:paraId="60313215" w14:textId="32DFF00A" w:rsidR="0090144D" w:rsidRPr="0090144D" w:rsidRDefault="0090144D" w:rsidP="0090144D"/>
    <w:p w14:paraId="6282D594" w14:textId="45B47257" w:rsidR="0090144D" w:rsidRPr="0090144D" w:rsidRDefault="0090144D" w:rsidP="0090144D"/>
    <w:p w14:paraId="08544C48" w14:textId="1BF18607" w:rsidR="0090144D" w:rsidRPr="0090144D" w:rsidRDefault="00E418BE" w:rsidP="0090144D"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6D631F41" wp14:editId="2361B278">
            <wp:simplePos x="0" y="0"/>
            <wp:positionH relativeFrom="column">
              <wp:posOffset>6879265</wp:posOffset>
            </wp:positionH>
            <wp:positionV relativeFrom="paragraph">
              <wp:posOffset>145651</wp:posOffset>
            </wp:positionV>
            <wp:extent cx="1491807" cy="1184600"/>
            <wp:effectExtent l="0" t="0" r="0" b="0"/>
            <wp:wrapNone/>
            <wp:docPr id="48" name="Picture 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5" t="8439" r="12236"/>
                    <a:stretch/>
                  </pic:blipFill>
                  <pic:spPr bwMode="auto">
                    <a:xfrm>
                      <a:off x="0" y="0"/>
                      <a:ext cx="1492660" cy="11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DA354D6" wp14:editId="33DA6A23">
            <wp:simplePos x="0" y="0"/>
            <wp:positionH relativeFrom="column">
              <wp:posOffset>8367823</wp:posOffset>
            </wp:positionH>
            <wp:positionV relativeFrom="paragraph">
              <wp:posOffset>124385</wp:posOffset>
            </wp:positionV>
            <wp:extent cx="1304105" cy="1205865"/>
            <wp:effectExtent l="0" t="0" r="0" b="0"/>
            <wp:wrapNone/>
            <wp:docPr id="52" name="Picture 5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29526" b="19499"/>
                    <a:stretch/>
                  </pic:blipFill>
                  <pic:spPr bwMode="auto">
                    <a:xfrm>
                      <a:off x="0" y="0"/>
                      <a:ext cx="1307637" cy="120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079B530C" wp14:editId="342EB3A9">
            <wp:simplePos x="0" y="0"/>
            <wp:positionH relativeFrom="column">
              <wp:posOffset>5410200</wp:posOffset>
            </wp:positionH>
            <wp:positionV relativeFrom="paragraph">
              <wp:posOffset>122614</wp:posOffset>
            </wp:positionV>
            <wp:extent cx="1373090" cy="1205865"/>
            <wp:effectExtent l="0" t="0" r="0" b="0"/>
            <wp:wrapNone/>
            <wp:docPr id="46" name="Picture 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9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19D91301" wp14:editId="4B413903">
            <wp:simplePos x="0" y="0"/>
            <wp:positionH relativeFrom="column">
              <wp:posOffset>3867150</wp:posOffset>
            </wp:positionH>
            <wp:positionV relativeFrom="paragraph">
              <wp:posOffset>122614</wp:posOffset>
            </wp:positionV>
            <wp:extent cx="1544058" cy="1221740"/>
            <wp:effectExtent l="0" t="0" r="0" b="0"/>
            <wp:wrapNone/>
            <wp:docPr id="45" name="Picture 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5" r="15190" b="8505"/>
                    <a:stretch/>
                  </pic:blipFill>
                  <pic:spPr bwMode="auto">
                    <a:xfrm>
                      <a:off x="0" y="0"/>
                      <a:ext cx="1544058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447C257C" wp14:editId="118474A6">
            <wp:simplePos x="0" y="0"/>
            <wp:positionH relativeFrom="column">
              <wp:posOffset>2155707</wp:posOffset>
            </wp:positionH>
            <wp:positionV relativeFrom="paragraph">
              <wp:posOffset>67531</wp:posOffset>
            </wp:positionV>
            <wp:extent cx="1593850" cy="1270000"/>
            <wp:effectExtent l="0" t="0" r="6350" b="6350"/>
            <wp:wrapNone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7" r="5219" b="15578"/>
                    <a:stretch/>
                  </pic:blipFill>
                  <pic:spPr bwMode="auto">
                    <a:xfrm>
                      <a:off x="0" y="0"/>
                      <a:ext cx="15938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42FEA80B" wp14:editId="28EAC15F">
            <wp:simplePos x="0" y="0"/>
            <wp:positionH relativeFrom="column">
              <wp:posOffset>800100</wp:posOffset>
            </wp:positionH>
            <wp:positionV relativeFrom="paragraph">
              <wp:posOffset>72582</wp:posOffset>
            </wp:positionV>
            <wp:extent cx="1371600" cy="1268730"/>
            <wp:effectExtent l="0" t="0" r="0" b="7620"/>
            <wp:wrapNone/>
            <wp:docPr id="42" name="Picture 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6" r="14374"/>
                    <a:stretch/>
                  </pic:blipFill>
                  <pic:spPr bwMode="auto">
                    <a:xfrm>
                      <a:off x="0" y="0"/>
                      <a:ext cx="137160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958CE0" w14:textId="64E3D3B4" w:rsidR="0090144D" w:rsidRPr="0090144D" w:rsidRDefault="0090144D" w:rsidP="0090144D"/>
    <w:p w14:paraId="2432DCC8" w14:textId="33FF6139" w:rsidR="0090144D" w:rsidRPr="0090144D" w:rsidRDefault="0090144D" w:rsidP="0090144D"/>
    <w:p w14:paraId="6C74F683" w14:textId="1898F6D8" w:rsidR="0090144D" w:rsidRPr="0090144D" w:rsidRDefault="0090144D" w:rsidP="0090144D"/>
    <w:p w14:paraId="5614A676" w14:textId="2A320786" w:rsidR="0090144D" w:rsidRDefault="001E784A" w:rsidP="0090144D">
      <w:pPr>
        <w:tabs>
          <w:tab w:val="left" w:pos="35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C4FD15" wp14:editId="4D254430">
                <wp:simplePos x="0" y="0"/>
                <wp:positionH relativeFrom="column">
                  <wp:posOffset>956930</wp:posOffset>
                </wp:positionH>
                <wp:positionV relativeFrom="paragraph">
                  <wp:posOffset>289826</wp:posOffset>
                </wp:positionV>
                <wp:extent cx="7833094" cy="350874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3094" cy="35087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DCAAC" w14:textId="0DEF2788" w:rsidR="00A429F7" w:rsidRPr="008C3D7D" w:rsidRDefault="001E784A" w:rsidP="00A429F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There are lots of animal groups: there are also arachnids, vertebrate, </w:t>
                            </w:r>
                            <w:r w:rsidR="00746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invertebrate, </w:t>
                            </w:r>
                            <w:r w:rsidR="00B260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arthropods</w:t>
                            </w:r>
                            <w:r w:rsidR="00BE0C5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159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and many more.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C4FD15" id="Text Box 30" o:spid="_x0000_s1035" type="#_x0000_t202" style="position:absolute;margin-left:75.35pt;margin-top:22.8pt;width:616.8pt;height:2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" fillcolor="white [3201]" stroked="f" strokeweight=".5pt">
                <v:fill opacity="4626f"/>
                <v:textbox>
                  <w:txbxContent>
                    <w:p w14:paraId="526DCAAC" w14:textId="0DEF2788" w:rsidR="00A429F7" w:rsidRPr="008C3D7D" w:rsidRDefault="001E784A" w:rsidP="00A429F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There are lots of animal groups: there are also arachnids, vertebrate, </w:t>
                      </w:r>
                      <w:r w:rsidR="00746A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invertebrate, </w:t>
                      </w:r>
                      <w:r w:rsidR="00B2602D">
                        <w:rPr>
                          <w:b/>
                          <w:bCs/>
                          <w:sz w:val="24"/>
                          <w:szCs w:val="24"/>
                        </w:rPr>
                        <w:t>arthropods</w:t>
                      </w:r>
                      <w:r w:rsidR="00BE0C5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91593">
                        <w:rPr>
                          <w:b/>
                          <w:bCs/>
                          <w:sz w:val="24"/>
                          <w:szCs w:val="24"/>
                        </w:rPr>
                        <w:t xml:space="preserve">and many more. </w:t>
                      </w:r>
                    </w:p>
                  </w:txbxContent>
                </v:textbox>
              </v:shape>
            </w:pict>
          </mc:Fallback>
        </mc:AlternateContent>
      </w:r>
      <w:r w:rsidR="0090144D">
        <w:tab/>
      </w:r>
    </w:p>
    <w:p w14:paraId="7F62F1CA" w14:textId="32D5AAF4" w:rsidR="0090144D" w:rsidRDefault="0090144D" w:rsidP="0090144D">
      <w:pPr>
        <w:tabs>
          <w:tab w:val="left" w:pos="3560"/>
        </w:tabs>
      </w:pPr>
    </w:p>
    <w:p w14:paraId="45C3F584" w14:textId="4A0C3386" w:rsidR="0090144D" w:rsidRDefault="00E418BE" w:rsidP="0090144D">
      <w:pPr>
        <w:tabs>
          <w:tab w:val="left" w:pos="3560"/>
        </w:tabs>
      </w:pPr>
      <w:r w:rsidRPr="003631A8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7D4EE0AD" wp14:editId="3BD7B7D6">
            <wp:simplePos x="0" y="0"/>
            <wp:positionH relativeFrom="column">
              <wp:posOffset>8675242</wp:posOffset>
            </wp:positionH>
            <wp:positionV relativeFrom="paragraph">
              <wp:posOffset>123117</wp:posOffset>
            </wp:positionV>
            <wp:extent cx="903151" cy="914207"/>
            <wp:effectExtent l="0" t="0" r="0" b="635"/>
            <wp:wrapNone/>
            <wp:docPr id="51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Clippin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51" cy="914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1BB76C3F" wp14:editId="245BA7CE">
            <wp:simplePos x="0" y="0"/>
            <wp:positionH relativeFrom="column">
              <wp:posOffset>7360196</wp:posOffset>
            </wp:positionH>
            <wp:positionV relativeFrom="paragraph">
              <wp:posOffset>67826</wp:posOffset>
            </wp:positionV>
            <wp:extent cx="750570" cy="892810"/>
            <wp:effectExtent l="0" t="0" r="0" b="2540"/>
            <wp:wrapNone/>
            <wp:docPr id="36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51D35F64" wp14:editId="0C0C3EFE">
            <wp:simplePos x="0" y="0"/>
            <wp:positionH relativeFrom="column">
              <wp:posOffset>6199136</wp:posOffset>
            </wp:positionH>
            <wp:positionV relativeFrom="paragraph">
              <wp:posOffset>102413</wp:posOffset>
            </wp:positionV>
            <wp:extent cx="808074" cy="940743"/>
            <wp:effectExtent l="0" t="0" r="0" b="0"/>
            <wp:wrapNone/>
            <wp:docPr id="2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074" cy="94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631DC6B3" wp14:editId="7D2D9B19">
            <wp:simplePos x="0" y="0"/>
            <wp:positionH relativeFrom="column">
              <wp:posOffset>4890652</wp:posOffset>
            </wp:positionH>
            <wp:positionV relativeFrom="paragraph">
              <wp:posOffset>33049</wp:posOffset>
            </wp:positionV>
            <wp:extent cx="861237" cy="1004777"/>
            <wp:effectExtent l="0" t="0" r="0" b="5080"/>
            <wp:wrapNone/>
            <wp:docPr id="5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37" cy="1004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464E32CA" wp14:editId="45AB75E6">
            <wp:simplePos x="0" y="0"/>
            <wp:positionH relativeFrom="column">
              <wp:posOffset>3569291</wp:posOffset>
            </wp:positionH>
            <wp:positionV relativeFrom="paragraph">
              <wp:posOffset>117076</wp:posOffset>
            </wp:positionV>
            <wp:extent cx="808074" cy="845442"/>
            <wp:effectExtent l="0" t="0" r="0" b="0"/>
            <wp:wrapNone/>
            <wp:docPr id="35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Clippin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074" cy="84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67F816EA" wp14:editId="1FAAF975">
            <wp:simplePos x="0" y="0"/>
            <wp:positionH relativeFrom="column">
              <wp:posOffset>2158232</wp:posOffset>
            </wp:positionH>
            <wp:positionV relativeFrom="paragraph">
              <wp:posOffset>123559</wp:posOffset>
            </wp:positionV>
            <wp:extent cx="861237" cy="938915"/>
            <wp:effectExtent l="0" t="0" r="0" b="0"/>
            <wp:wrapNone/>
            <wp:docPr id="19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37" cy="93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562C95BF" wp14:editId="620C82E9">
            <wp:simplePos x="0" y="0"/>
            <wp:positionH relativeFrom="column">
              <wp:posOffset>877673</wp:posOffset>
            </wp:positionH>
            <wp:positionV relativeFrom="paragraph">
              <wp:posOffset>119209</wp:posOffset>
            </wp:positionV>
            <wp:extent cx="836650" cy="850265"/>
            <wp:effectExtent l="0" t="0" r="1905" b="6985"/>
            <wp:wrapNone/>
            <wp:docPr id="1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65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0198C" w14:textId="137EA6A7" w:rsidR="0090144D" w:rsidRDefault="0090144D" w:rsidP="0090144D">
      <w:pPr>
        <w:tabs>
          <w:tab w:val="left" w:pos="3560"/>
        </w:tabs>
      </w:pPr>
    </w:p>
    <w:p w14:paraId="0E9BCFA9" w14:textId="7CCC0EBC" w:rsidR="00A131AA" w:rsidRPr="00A131AA" w:rsidRDefault="003E4E57" w:rsidP="00872050">
      <w:pPr>
        <w:tabs>
          <w:tab w:val="left" w:pos="3560"/>
        </w:tabs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216DA16B" wp14:editId="3A5F04E1">
            <wp:simplePos x="0" y="0"/>
            <wp:positionH relativeFrom="column">
              <wp:posOffset>-643093</wp:posOffset>
            </wp:positionH>
            <wp:positionV relativeFrom="paragraph">
              <wp:posOffset>-32238</wp:posOffset>
            </wp:positionV>
            <wp:extent cx="2100959" cy="393700"/>
            <wp:effectExtent l="0" t="0" r="0" b="6350"/>
            <wp:wrapNone/>
            <wp:docPr id="55" name="Picture 55" descr="A white background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839DEF" wp14:editId="5987A4E1">
                <wp:simplePos x="0" y="0"/>
                <wp:positionH relativeFrom="column">
                  <wp:posOffset>6569371</wp:posOffset>
                </wp:positionH>
                <wp:positionV relativeFrom="paragraph">
                  <wp:posOffset>233577</wp:posOffset>
                </wp:positionV>
                <wp:extent cx="2794000" cy="698500"/>
                <wp:effectExtent l="0" t="0" r="25400" b="254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98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8CF5B" w14:textId="77777777" w:rsidR="00055533" w:rsidRPr="007A4545" w:rsidRDefault="00055533" w:rsidP="00055533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A4545">
                              <w:rPr>
                                <w:sz w:val="36"/>
                                <w:szCs w:val="36"/>
                                <w:u w:val="single"/>
                              </w:rPr>
                              <w:t>Year 1</w:t>
                            </w:r>
                          </w:p>
                          <w:p w14:paraId="4337C733" w14:textId="77777777" w:rsidR="00055533" w:rsidRPr="007A4545" w:rsidRDefault="00055533" w:rsidP="00055533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A4545">
                              <w:rPr>
                                <w:sz w:val="36"/>
                                <w:szCs w:val="36"/>
                                <w:u w:val="single"/>
                              </w:rPr>
                              <w:t>Animals Including Humans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839DEF" id="Text Box 54" o:spid="_x0000_s1036" type="#_x0000_t202" style="position:absolute;left:0;text-align:left;margin-left:517.25pt;margin-top:18.4pt;width:220pt;height: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" fillcolor="#fbe4d5 [661]" strokeweight=".5pt">
                <v:textbox>
                  <w:txbxContent>
                    <w:p w14:paraId="6BF8CF5B" w14:textId="77777777" w:rsidR="00055533" w:rsidRPr="007A4545" w:rsidRDefault="00055533" w:rsidP="00055533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 w:rsidRPr="007A4545">
                        <w:rPr>
                          <w:sz w:val="36"/>
                          <w:szCs w:val="36"/>
                          <w:u w:val="single"/>
                        </w:rPr>
                        <w:t>Year 1</w:t>
                      </w:r>
                    </w:p>
                    <w:p w14:paraId="4337C733" w14:textId="77777777" w:rsidR="00055533" w:rsidRPr="007A4545" w:rsidRDefault="00055533" w:rsidP="00055533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 w:rsidRPr="007A4545">
                        <w:rPr>
                          <w:sz w:val="36"/>
                          <w:szCs w:val="36"/>
                          <w:u w:val="single"/>
                        </w:rPr>
                        <w:t>Animals Including Humans</w:t>
                      </w:r>
                    </w:p>
                  </w:txbxContent>
                </v:textbox>
              </v:shape>
            </w:pict>
          </mc:Fallback>
        </mc:AlternateContent>
      </w:r>
      <w:r w:rsidR="000555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1C858B" wp14:editId="6257349B">
                <wp:simplePos x="0" y="0"/>
                <wp:positionH relativeFrom="column">
                  <wp:posOffset>-642857</wp:posOffset>
                </wp:positionH>
                <wp:positionV relativeFrom="paragraph">
                  <wp:posOffset>374650</wp:posOffset>
                </wp:positionV>
                <wp:extent cx="1600200" cy="6502400"/>
                <wp:effectExtent l="0" t="0" r="19050" b="127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50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AB128" w14:textId="66704DFF" w:rsidR="00734437" w:rsidRPr="00B66A43" w:rsidRDefault="00734437" w:rsidP="0073443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66A43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VOCABULARY</w:t>
                            </w:r>
                          </w:p>
                          <w:p w14:paraId="7D6D2665" w14:textId="77777777" w:rsidR="00B66A43" w:rsidRDefault="00B66A43" w:rsidP="00734437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73C56C2" w14:textId="77789191" w:rsidR="00734437" w:rsidRPr="00B66A43" w:rsidRDefault="00D811F8" w:rsidP="00734437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="00873544" w:rsidRPr="00B66A4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ars</w:t>
                            </w:r>
                            <w:r w:rsidR="00873544" w:rsidRPr="00B66A43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873544" w:rsidRPr="00B66A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found on the side of your face to help you hear.</w:t>
                            </w:r>
                          </w:p>
                          <w:p w14:paraId="2EECB422" w14:textId="1580F5E0" w:rsidR="00873544" w:rsidRPr="00B66A43" w:rsidRDefault="00D811F8" w:rsidP="0073443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  <w:r w:rsidR="00873544" w:rsidRPr="00B66A4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ea</w:t>
                            </w:r>
                            <w:r w:rsidR="002272C3" w:rsidRPr="00B66A4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d</w:t>
                            </w:r>
                            <w:r w:rsidR="002272C3" w:rsidRPr="00B66A43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C4B35" w:rsidRPr="00B66A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 the top of the body contains the brain.</w:t>
                            </w:r>
                          </w:p>
                          <w:p w14:paraId="3F8AF5A2" w14:textId="5183C912" w:rsidR="007C4B35" w:rsidRPr="00B66A43" w:rsidRDefault="00D811F8" w:rsidP="0073443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="007C4B35" w:rsidRPr="00B66A4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yes</w:t>
                            </w:r>
                            <w:r w:rsidR="007C4B35" w:rsidRPr="00B66A43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C4B35" w:rsidRPr="00B66A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On our face</w:t>
                            </w:r>
                            <w:r w:rsidR="0019451C" w:rsidRPr="00B66A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 helps us see.</w:t>
                            </w:r>
                          </w:p>
                          <w:p w14:paraId="41A171A5" w14:textId="68C66C24" w:rsidR="0019451C" w:rsidRPr="00B66A43" w:rsidRDefault="00D811F8" w:rsidP="0073443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n</w:t>
                            </w:r>
                            <w:r w:rsidR="0019451C" w:rsidRPr="00B66A4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ose</w:t>
                            </w:r>
                            <w:r w:rsidR="0019451C" w:rsidRPr="00B66A43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19451C" w:rsidRPr="00B66A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on the face- helps us smell.</w:t>
                            </w:r>
                          </w:p>
                          <w:p w14:paraId="63B3732C" w14:textId="76B59719" w:rsidR="0019451C" w:rsidRPr="00B66A43" w:rsidRDefault="00D811F8" w:rsidP="0073443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  <w:r w:rsidR="0019451C" w:rsidRPr="00B66A4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ands</w:t>
                            </w:r>
                            <w:r w:rsidR="0019451C" w:rsidRPr="00B66A43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19451C" w:rsidRPr="00B66A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on the end of the arm, help us touch.</w:t>
                            </w:r>
                          </w:p>
                          <w:p w14:paraId="533F31D0" w14:textId="30C81CAE" w:rsidR="0019451C" w:rsidRPr="00B66A43" w:rsidRDefault="00D811F8" w:rsidP="0073443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s</w:t>
                            </w:r>
                            <w:r w:rsidR="0019451C" w:rsidRPr="00B66A4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kin</w:t>
                            </w:r>
                            <w:r w:rsidR="0019451C" w:rsidRPr="00B66A43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19451C" w:rsidRPr="00B66A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biggest organ of the body, covers our skeleton.</w:t>
                            </w:r>
                          </w:p>
                          <w:p w14:paraId="53D02476" w14:textId="4AB8CA2A" w:rsidR="0019451C" w:rsidRPr="00B66A43" w:rsidRDefault="00D811F8" w:rsidP="0073443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m</w:t>
                            </w:r>
                            <w:r w:rsidR="004C1FA2" w:rsidRPr="00B66A4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outh-</w:t>
                            </w:r>
                            <w:r w:rsidR="004C1FA2" w:rsidRPr="00B66A43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1FA2" w:rsidRPr="00B66A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On the face, helps us taste and houses the tongue and taste buds.</w:t>
                            </w:r>
                          </w:p>
                          <w:p w14:paraId="19342AA7" w14:textId="2E5A2CEE" w:rsidR="004C1FA2" w:rsidRPr="00873544" w:rsidRDefault="00D811F8" w:rsidP="00734437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>s</w:t>
                            </w:r>
                            <w:r w:rsidR="0054159A" w:rsidRPr="00B66A43">
                              <w:rPr>
                                <w:color w:val="0070C0"/>
                                <w:sz w:val="24"/>
                                <w:szCs w:val="24"/>
                              </w:rPr>
                              <w:t>weet, sour, bitter</w:t>
                            </w:r>
                            <w:r w:rsidR="00B66A43" w:rsidRPr="00B66A43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and salty</w:t>
                            </w:r>
                            <w:r w:rsidR="00B66A43" w:rsidRPr="00B66A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words associated with taste. </w:t>
                            </w:r>
                          </w:p>
                          <w:p w14:paraId="10D935DC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F3E32E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25F46A2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C25967B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90AE086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15447A0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94CA1E3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BEB565B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E5CD98B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B128656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0B846BD" w14:textId="77777777" w:rsidR="00734437" w:rsidRDefault="00734437" w:rsidP="00734437">
                            <w:pPr>
                              <w:shd w:val="clear" w:color="auto" w:fill="FFF2CC" w:themeFill="accent4" w:themeFillTint="33"/>
                              <w:rPr>
                                <w:u w:val="single"/>
                              </w:rPr>
                            </w:pPr>
                          </w:p>
                          <w:p w14:paraId="187EB507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FF38464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C2AC8AB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06127E2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A43C1D2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46F8263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4E9D56C" w14:textId="77777777" w:rsidR="00734437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9AD78AE" w14:textId="77777777" w:rsidR="00734437" w:rsidRPr="00C22893" w:rsidRDefault="00734437" w:rsidP="007344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858B" id="Rectangle 53" o:spid="_x0000_s1037" style="position:absolute;left:0;text-align:left;margin-left:-50.6pt;margin-top:29.5pt;width:126pt;height:51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" fillcolor="#fff2cc [663]" strokecolor="#1f3763 [1604]" strokeweight="1pt">
                <v:textbox>
                  <w:txbxContent>
                    <w:p w14:paraId="624AB128" w14:textId="66704DFF" w:rsidR="00734437" w:rsidRPr="00B66A43" w:rsidRDefault="00734437" w:rsidP="00734437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B66A43"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  <w:t>VOCABULARY</w:t>
                      </w:r>
                    </w:p>
                    <w:p w14:paraId="7D6D2665" w14:textId="77777777" w:rsidR="00B66A43" w:rsidRDefault="00B66A43" w:rsidP="00734437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673C56C2" w14:textId="77789191" w:rsidR="00734437" w:rsidRPr="00B66A43" w:rsidRDefault="00D811F8" w:rsidP="00734437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="00873544" w:rsidRPr="00B66A43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ars</w:t>
                      </w:r>
                      <w:r w:rsidR="00873544" w:rsidRPr="00B66A43">
                        <w:rPr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873544" w:rsidRPr="00B66A43">
                        <w:rPr>
                          <w:color w:val="000000" w:themeColor="text1"/>
                          <w:sz w:val="24"/>
                          <w:szCs w:val="24"/>
                        </w:rPr>
                        <w:t>found on the side of your face to help you hear.</w:t>
                      </w:r>
                    </w:p>
                    <w:p w14:paraId="2EECB422" w14:textId="1580F5E0" w:rsidR="00873544" w:rsidRPr="00B66A43" w:rsidRDefault="00D811F8" w:rsidP="0073443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h</w:t>
                      </w:r>
                      <w:r w:rsidR="00873544" w:rsidRPr="00B66A43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ea</w:t>
                      </w:r>
                      <w:r w:rsidR="002272C3" w:rsidRPr="00B66A43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d</w:t>
                      </w:r>
                      <w:r w:rsidR="002272C3" w:rsidRPr="00B66A43">
                        <w:rPr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7C4B35" w:rsidRPr="00B66A43">
                        <w:rPr>
                          <w:color w:val="000000" w:themeColor="text1"/>
                          <w:sz w:val="24"/>
                          <w:szCs w:val="24"/>
                        </w:rPr>
                        <w:t>at the top of the body contains the brain.</w:t>
                      </w:r>
                    </w:p>
                    <w:p w14:paraId="3F8AF5A2" w14:textId="5183C912" w:rsidR="007C4B35" w:rsidRPr="00B66A43" w:rsidRDefault="00D811F8" w:rsidP="0073443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="007C4B35" w:rsidRPr="00B66A43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yes</w:t>
                      </w:r>
                      <w:r w:rsidR="007C4B35" w:rsidRPr="00B66A43">
                        <w:rPr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7C4B35" w:rsidRPr="00B66A43">
                        <w:rPr>
                          <w:color w:val="000000" w:themeColor="text1"/>
                          <w:sz w:val="24"/>
                          <w:szCs w:val="24"/>
                        </w:rPr>
                        <w:t>On our face</w:t>
                      </w:r>
                      <w:r w:rsidR="0019451C" w:rsidRPr="00B66A43">
                        <w:rPr>
                          <w:color w:val="000000" w:themeColor="text1"/>
                          <w:sz w:val="24"/>
                          <w:szCs w:val="24"/>
                        </w:rPr>
                        <w:t>, helps us see.</w:t>
                      </w:r>
                    </w:p>
                    <w:p w14:paraId="41A171A5" w14:textId="68C66C24" w:rsidR="0019451C" w:rsidRPr="00B66A43" w:rsidRDefault="00D811F8" w:rsidP="0073443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n</w:t>
                      </w:r>
                      <w:r w:rsidR="0019451C" w:rsidRPr="00B66A43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ose</w:t>
                      </w:r>
                      <w:r w:rsidR="0019451C" w:rsidRPr="00B66A43">
                        <w:rPr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19451C" w:rsidRPr="00B66A43">
                        <w:rPr>
                          <w:color w:val="000000" w:themeColor="text1"/>
                          <w:sz w:val="24"/>
                          <w:szCs w:val="24"/>
                        </w:rPr>
                        <w:t>on the face- helps us smell.</w:t>
                      </w:r>
                    </w:p>
                    <w:p w14:paraId="63B3732C" w14:textId="76B59719" w:rsidR="0019451C" w:rsidRPr="00B66A43" w:rsidRDefault="00D811F8" w:rsidP="0073443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h</w:t>
                      </w:r>
                      <w:r w:rsidR="0019451C" w:rsidRPr="00B66A43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ands</w:t>
                      </w:r>
                      <w:r w:rsidR="0019451C" w:rsidRPr="00B66A43">
                        <w:rPr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19451C" w:rsidRPr="00B66A43">
                        <w:rPr>
                          <w:color w:val="000000" w:themeColor="text1"/>
                          <w:sz w:val="24"/>
                          <w:szCs w:val="24"/>
                        </w:rPr>
                        <w:t>on the end of the arm, help us touch.</w:t>
                      </w:r>
                    </w:p>
                    <w:p w14:paraId="533F31D0" w14:textId="30C81CAE" w:rsidR="0019451C" w:rsidRPr="00B66A43" w:rsidRDefault="00D811F8" w:rsidP="0073443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s</w:t>
                      </w:r>
                      <w:r w:rsidR="0019451C" w:rsidRPr="00B66A43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kin</w:t>
                      </w:r>
                      <w:r w:rsidR="0019451C" w:rsidRPr="00B66A43">
                        <w:rPr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19451C" w:rsidRPr="00B66A43">
                        <w:rPr>
                          <w:color w:val="000000" w:themeColor="text1"/>
                          <w:sz w:val="24"/>
                          <w:szCs w:val="24"/>
                        </w:rPr>
                        <w:t>biggest organ of the body, covers our skeleton.</w:t>
                      </w:r>
                    </w:p>
                    <w:p w14:paraId="53D02476" w14:textId="4AB8CA2A" w:rsidR="0019451C" w:rsidRPr="00B66A43" w:rsidRDefault="00D811F8" w:rsidP="0073443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m</w:t>
                      </w:r>
                      <w:r w:rsidR="004C1FA2" w:rsidRPr="00B66A43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outh-</w:t>
                      </w:r>
                      <w:r w:rsidR="004C1FA2" w:rsidRPr="00B66A43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4C1FA2" w:rsidRPr="00B66A43">
                        <w:rPr>
                          <w:color w:val="000000" w:themeColor="text1"/>
                          <w:sz w:val="24"/>
                          <w:szCs w:val="24"/>
                        </w:rPr>
                        <w:t>On the face, helps us taste and houses the tongue and taste buds.</w:t>
                      </w:r>
                    </w:p>
                    <w:p w14:paraId="19342AA7" w14:textId="2E5A2CEE" w:rsidR="004C1FA2" w:rsidRPr="00873544" w:rsidRDefault="00D811F8" w:rsidP="00734437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</w:rPr>
                        <w:t>s</w:t>
                      </w:r>
                      <w:r w:rsidR="0054159A" w:rsidRPr="00B66A43">
                        <w:rPr>
                          <w:color w:val="0070C0"/>
                          <w:sz w:val="24"/>
                          <w:szCs w:val="24"/>
                        </w:rPr>
                        <w:t>weet, sour, bitter</w:t>
                      </w:r>
                      <w:r w:rsidR="00B66A43" w:rsidRPr="00B66A43">
                        <w:rPr>
                          <w:color w:val="0070C0"/>
                          <w:sz w:val="24"/>
                          <w:szCs w:val="24"/>
                        </w:rPr>
                        <w:t xml:space="preserve"> and salty</w:t>
                      </w:r>
                      <w:r w:rsidR="00B66A43" w:rsidRPr="00B66A4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words associated with taste. </w:t>
                      </w:r>
                    </w:p>
                    <w:p w14:paraId="10D935DC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77F3E32E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625F46A2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7C25967B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490AE086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415447A0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594CA1E3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6BEB565B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3E5CD98B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0B128656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60B846BD" w14:textId="77777777" w:rsidR="00734437" w:rsidRDefault="00734437" w:rsidP="00734437">
                      <w:pPr>
                        <w:shd w:val="clear" w:color="auto" w:fill="FFF2CC" w:themeFill="accent4" w:themeFillTint="33"/>
                        <w:rPr>
                          <w:u w:val="single"/>
                        </w:rPr>
                      </w:pPr>
                    </w:p>
                    <w:p w14:paraId="187EB507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4FF38464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4C2AC8AB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206127E2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4A43C1D2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246F8263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64E9D56C" w14:textId="77777777" w:rsidR="00734437" w:rsidRDefault="00734437" w:rsidP="00734437">
                      <w:pPr>
                        <w:rPr>
                          <w:u w:val="single"/>
                        </w:rPr>
                      </w:pPr>
                    </w:p>
                    <w:p w14:paraId="79AD78AE" w14:textId="77777777" w:rsidR="00734437" w:rsidRPr="00C22893" w:rsidRDefault="00734437" w:rsidP="007344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149" w:tblpY="117"/>
        <w:tblW w:w="6516" w:type="dxa"/>
        <w:tblLook w:val="04A0" w:firstRow="1" w:lastRow="0" w:firstColumn="1" w:lastColumn="0" w:noHBand="0" w:noVBand="1"/>
      </w:tblPr>
      <w:tblGrid>
        <w:gridCol w:w="4106"/>
        <w:gridCol w:w="2410"/>
      </w:tblGrid>
      <w:tr w:rsidR="00055533" w14:paraId="4B200E92" w14:textId="77777777" w:rsidTr="000D1C8C">
        <w:tc>
          <w:tcPr>
            <w:tcW w:w="6516" w:type="dxa"/>
            <w:gridSpan w:val="2"/>
          </w:tcPr>
          <w:p w14:paraId="4C8CA844" w14:textId="4CD0902C" w:rsidR="00055533" w:rsidRDefault="00055533" w:rsidP="00055533">
            <w:pPr>
              <w:tabs>
                <w:tab w:val="left" w:pos="7610"/>
                <w:tab w:val="left" w:pos="8260"/>
              </w:tabs>
              <w:jc w:val="center"/>
            </w:pPr>
            <w:r w:rsidRPr="00055533">
              <w:rPr>
                <w:sz w:val="48"/>
                <w:szCs w:val="48"/>
              </w:rPr>
              <w:t>Our Senses</w:t>
            </w:r>
          </w:p>
        </w:tc>
      </w:tr>
      <w:tr w:rsidR="00055533" w14:paraId="43DB304E" w14:textId="77777777" w:rsidTr="00872050">
        <w:tc>
          <w:tcPr>
            <w:tcW w:w="4106" w:type="dxa"/>
          </w:tcPr>
          <w:p w14:paraId="3F5E905C" w14:textId="5BDCB760" w:rsidR="00055533" w:rsidRPr="00075A6F" w:rsidRDefault="00D811F8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color w:val="00B050"/>
                <w:sz w:val="56"/>
                <w:szCs w:val="56"/>
              </w:rPr>
            </w:pPr>
            <w:r>
              <w:rPr>
                <w:rFonts w:ascii="Letter-join Air Plus 8" w:hAnsi="Letter-join Air Plus 8"/>
                <w:color w:val="00B050"/>
                <w:sz w:val="56"/>
                <w:szCs w:val="56"/>
              </w:rPr>
              <w:t>s</w:t>
            </w:r>
            <w:r w:rsidR="00285AF3" w:rsidRPr="00075A6F">
              <w:rPr>
                <w:rFonts w:ascii="Letter-join Air Plus 8" w:hAnsi="Letter-join Air Plus 8"/>
                <w:color w:val="00B050"/>
                <w:sz w:val="56"/>
                <w:szCs w:val="56"/>
              </w:rPr>
              <w:t>ight</w:t>
            </w:r>
          </w:p>
          <w:p w14:paraId="5ABF46BC" w14:textId="5C4BBFF7" w:rsidR="00872050" w:rsidRPr="00CA20A4" w:rsidRDefault="00CA20A4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sz w:val="36"/>
                <w:szCs w:val="36"/>
              </w:rPr>
            </w:pPr>
            <w:r w:rsidRPr="00CA20A4">
              <w:rPr>
                <w:rFonts w:ascii="Letter-join Air Plus 8" w:hAnsi="Letter-join Air Plus 8"/>
                <w:sz w:val="36"/>
                <w:szCs w:val="36"/>
              </w:rPr>
              <w:t>Your eyes</w:t>
            </w:r>
            <w:r>
              <w:rPr>
                <w:rFonts w:ascii="Letter-join Air Plus 8" w:hAnsi="Letter-join Air Plus 8"/>
                <w:sz w:val="36"/>
                <w:szCs w:val="36"/>
              </w:rPr>
              <w:t xml:space="preserve"> and light</w:t>
            </w:r>
            <w:r w:rsidRPr="00CA20A4">
              <w:rPr>
                <w:rFonts w:ascii="Letter-join Air Plus 8" w:hAnsi="Letter-join Air Plus 8"/>
                <w:sz w:val="36"/>
                <w:szCs w:val="36"/>
              </w:rPr>
              <w:t xml:space="preserve"> let you see things all around you.</w:t>
            </w:r>
          </w:p>
        </w:tc>
        <w:tc>
          <w:tcPr>
            <w:tcW w:w="2410" w:type="dxa"/>
          </w:tcPr>
          <w:p w14:paraId="7709890A" w14:textId="75560F99" w:rsidR="00055533" w:rsidRDefault="003A6471" w:rsidP="00055533">
            <w:pPr>
              <w:tabs>
                <w:tab w:val="left" w:pos="7610"/>
                <w:tab w:val="left" w:pos="8260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40F11F4E" wp14:editId="2951E5A3">
                  <wp:simplePos x="0" y="0"/>
                  <wp:positionH relativeFrom="column">
                    <wp:posOffset>127443</wp:posOffset>
                  </wp:positionH>
                  <wp:positionV relativeFrom="paragraph">
                    <wp:posOffset>77426</wp:posOffset>
                  </wp:positionV>
                  <wp:extent cx="1041991" cy="1041991"/>
                  <wp:effectExtent l="0" t="0" r="6350" b="6350"/>
                  <wp:wrapNone/>
                  <wp:docPr id="92" name="Picture 92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icture containing clipart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91" cy="104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533" w14:paraId="2237561D" w14:textId="77777777" w:rsidTr="00C30B45">
        <w:trPr>
          <w:trHeight w:val="1823"/>
        </w:trPr>
        <w:tc>
          <w:tcPr>
            <w:tcW w:w="4106" w:type="dxa"/>
          </w:tcPr>
          <w:p w14:paraId="1C27C1DB" w14:textId="340604BA" w:rsidR="00055533" w:rsidRPr="00075A6F" w:rsidRDefault="00D811F8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color w:val="00B0F0"/>
                <w:sz w:val="56"/>
                <w:szCs w:val="56"/>
              </w:rPr>
            </w:pPr>
            <w:r>
              <w:rPr>
                <w:rFonts w:ascii="Letter-join Air Plus 8" w:hAnsi="Letter-join Air Plus 8"/>
                <w:color w:val="00B0F0"/>
                <w:sz w:val="56"/>
                <w:szCs w:val="56"/>
              </w:rPr>
              <w:t>s</w:t>
            </w:r>
            <w:r w:rsidR="00285AF3" w:rsidRPr="00075A6F">
              <w:rPr>
                <w:rFonts w:ascii="Letter-join Air Plus 8" w:hAnsi="Letter-join Air Plus 8"/>
                <w:color w:val="00B0F0"/>
                <w:sz w:val="56"/>
                <w:szCs w:val="56"/>
              </w:rPr>
              <w:t>mell</w:t>
            </w:r>
          </w:p>
          <w:p w14:paraId="4AD8FAED" w14:textId="49430ED1" w:rsidR="00C30B45" w:rsidRPr="00C30B45" w:rsidRDefault="00782B25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sz w:val="36"/>
                <w:szCs w:val="36"/>
              </w:rPr>
            </w:pPr>
            <w:r>
              <w:rPr>
                <w:rFonts w:ascii="Letter-join Air Plus 8" w:hAnsi="Letter-join Air Plus 8"/>
                <w:sz w:val="36"/>
                <w:szCs w:val="36"/>
              </w:rPr>
              <w:t>You smell using your nose</w:t>
            </w:r>
            <w:r w:rsidR="00297523">
              <w:rPr>
                <w:rFonts w:ascii="Letter-join Air Plus 8" w:hAnsi="Letter-join Air Plus 8"/>
                <w:sz w:val="36"/>
                <w:szCs w:val="36"/>
              </w:rPr>
              <w:t xml:space="preserve">. </w:t>
            </w:r>
          </w:p>
        </w:tc>
        <w:tc>
          <w:tcPr>
            <w:tcW w:w="2410" w:type="dxa"/>
          </w:tcPr>
          <w:p w14:paraId="011F20BB" w14:textId="40E0B583" w:rsidR="00055533" w:rsidRDefault="003A6471" w:rsidP="00055533">
            <w:pPr>
              <w:tabs>
                <w:tab w:val="left" w:pos="7610"/>
                <w:tab w:val="left" w:pos="8260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07A02BB9" wp14:editId="4B7AC771">
                  <wp:simplePos x="0" y="0"/>
                  <wp:positionH relativeFrom="column">
                    <wp:posOffset>65</wp:posOffset>
                  </wp:positionH>
                  <wp:positionV relativeFrom="paragraph">
                    <wp:posOffset>178848</wp:posOffset>
                  </wp:positionV>
                  <wp:extent cx="1334611" cy="946534"/>
                  <wp:effectExtent l="0" t="0" r="0" b="635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11" cy="94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5533" w14:paraId="4D4275EA" w14:textId="77777777" w:rsidTr="00C30B45">
        <w:trPr>
          <w:trHeight w:val="1976"/>
        </w:trPr>
        <w:tc>
          <w:tcPr>
            <w:tcW w:w="4106" w:type="dxa"/>
          </w:tcPr>
          <w:p w14:paraId="3ED736C6" w14:textId="6BFFDB0C" w:rsidR="00055533" w:rsidRPr="00075A6F" w:rsidRDefault="00D811F8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color w:val="FFC000"/>
                <w:sz w:val="56"/>
                <w:szCs w:val="56"/>
              </w:rPr>
            </w:pPr>
            <w:r>
              <w:rPr>
                <w:rFonts w:ascii="Letter-join Air Plus 8" w:hAnsi="Letter-join Air Plus 8"/>
                <w:color w:val="FFC000"/>
                <w:sz w:val="56"/>
                <w:szCs w:val="56"/>
              </w:rPr>
              <w:t>h</w:t>
            </w:r>
            <w:r w:rsidR="00285AF3" w:rsidRPr="00075A6F">
              <w:rPr>
                <w:rFonts w:ascii="Letter-join Air Plus 8" w:hAnsi="Letter-join Air Plus 8"/>
                <w:color w:val="FFC000"/>
                <w:sz w:val="56"/>
                <w:szCs w:val="56"/>
              </w:rPr>
              <w:t>earing</w:t>
            </w:r>
          </w:p>
          <w:p w14:paraId="3FEF6882" w14:textId="35414CDD" w:rsidR="00C30B45" w:rsidRPr="00C30B45" w:rsidRDefault="0024408E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sz w:val="36"/>
                <w:szCs w:val="36"/>
              </w:rPr>
            </w:pPr>
            <w:r>
              <w:rPr>
                <w:rFonts w:ascii="Letter-join Air Plus 8" w:hAnsi="Letter-join Air Plus 8"/>
                <w:sz w:val="36"/>
                <w:szCs w:val="36"/>
              </w:rPr>
              <w:t>You</w:t>
            </w:r>
            <w:r w:rsidR="001D545B">
              <w:rPr>
                <w:rFonts w:ascii="Letter-join Air Plus 8" w:hAnsi="Letter-join Air Plus 8"/>
                <w:sz w:val="36"/>
                <w:szCs w:val="36"/>
              </w:rPr>
              <w:t>r ears let you listen to sounds.</w:t>
            </w:r>
          </w:p>
        </w:tc>
        <w:tc>
          <w:tcPr>
            <w:tcW w:w="2410" w:type="dxa"/>
          </w:tcPr>
          <w:p w14:paraId="5E891DA0" w14:textId="44BF43F2" w:rsidR="00055533" w:rsidRDefault="003A6471" w:rsidP="00055533">
            <w:pPr>
              <w:tabs>
                <w:tab w:val="left" w:pos="7610"/>
                <w:tab w:val="left" w:pos="8260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789E6C35" wp14:editId="58EE88B1">
                  <wp:simplePos x="0" y="0"/>
                  <wp:positionH relativeFrom="column">
                    <wp:posOffset>281</wp:posOffset>
                  </wp:positionH>
                  <wp:positionV relativeFrom="paragraph">
                    <wp:posOffset>96314</wp:posOffset>
                  </wp:positionV>
                  <wp:extent cx="1334052" cy="1031358"/>
                  <wp:effectExtent l="0" t="0" r="0" b="0"/>
                  <wp:wrapNone/>
                  <wp:docPr id="94" name="Picture 94" descr="A baby wearing headphon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baby wearing headphones&#10;&#10;Description automatically generated with low confidenc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03" cy="103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533" w14:paraId="2EF357F2" w14:textId="77777777" w:rsidTr="00C30B45">
        <w:trPr>
          <w:trHeight w:val="1972"/>
        </w:trPr>
        <w:tc>
          <w:tcPr>
            <w:tcW w:w="4106" w:type="dxa"/>
          </w:tcPr>
          <w:p w14:paraId="7E3AE75D" w14:textId="2C042C6F" w:rsidR="00055533" w:rsidRPr="00075A6F" w:rsidRDefault="00D811F8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color w:val="FF0000"/>
                <w:sz w:val="56"/>
                <w:szCs w:val="56"/>
              </w:rPr>
            </w:pPr>
            <w:r>
              <w:rPr>
                <w:rFonts w:ascii="Letter-join Air Plus 8" w:hAnsi="Letter-join Air Plus 8"/>
                <w:color w:val="FF0000"/>
                <w:sz w:val="56"/>
                <w:szCs w:val="56"/>
              </w:rPr>
              <w:t>t</w:t>
            </w:r>
            <w:r w:rsidR="00285AF3" w:rsidRPr="00075A6F">
              <w:rPr>
                <w:rFonts w:ascii="Letter-join Air Plus 8" w:hAnsi="Letter-join Air Plus 8"/>
                <w:color w:val="FF0000"/>
                <w:sz w:val="56"/>
                <w:szCs w:val="56"/>
              </w:rPr>
              <w:t>ouch</w:t>
            </w:r>
          </w:p>
          <w:p w14:paraId="09B27657" w14:textId="4A4C3F37" w:rsidR="00872050" w:rsidRPr="00872050" w:rsidRDefault="001D545B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sz w:val="56"/>
                <w:szCs w:val="56"/>
              </w:rPr>
            </w:pPr>
            <w:r>
              <w:rPr>
                <w:rFonts w:ascii="Letter-join Air Plus 8" w:hAnsi="Letter-join Air Plus 8"/>
                <w:sz w:val="36"/>
                <w:szCs w:val="36"/>
              </w:rPr>
              <w:t>Your skill gives you the sense of touch</w:t>
            </w:r>
            <w:r w:rsidR="00811453">
              <w:rPr>
                <w:rFonts w:ascii="Letter-join Air Plus 8" w:hAnsi="Letter-join Air Plus 8"/>
                <w:sz w:val="36"/>
                <w:szCs w:val="36"/>
              </w:rPr>
              <w:t xml:space="preserve">. </w:t>
            </w:r>
          </w:p>
        </w:tc>
        <w:tc>
          <w:tcPr>
            <w:tcW w:w="2410" w:type="dxa"/>
          </w:tcPr>
          <w:p w14:paraId="1E72A367" w14:textId="36F1D782" w:rsidR="00055533" w:rsidRDefault="003A6471" w:rsidP="00055533">
            <w:pPr>
              <w:tabs>
                <w:tab w:val="left" w:pos="7610"/>
                <w:tab w:val="left" w:pos="8260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3648" behindDoc="0" locked="0" layoutInCell="1" allowOverlap="1" wp14:anchorId="76E56F03" wp14:editId="23A1961B">
                  <wp:simplePos x="0" y="0"/>
                  <wp:positionH relativeFrom="column">
                    <wp:posOffset>137750</wp:posOffset>
                  </wp:positionH>
                  <wp:positionV relativeFrom="paragraph">
                    <wp:posOffset>57800</wp:posOffset>
                  </wp:positionV>
                  <wp:extent cx="1031358" cy="1084055"/>
                  <wp:effectExtent l="0" t="0" r="0" b="1905"/>
                  <wp:wrapNone/>
                  <wp:docPr id="95" name="Picture 95" descr="A picture containing toy, do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icture containing toy, doll&#10;&#10;Description automatically generated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58" cy="108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533" w14:paraId="5D27BFCD" w14:textId="77777777" w:rsidTr="00872050">
        <w:trPr>
          <w:trHeight w:val="1568"/>
        </w:trPr>
        <w:tc>
          <w:tcPr>
            <w:tcW w:w="4106" w:type="dxa"/>
          </w:tcPr>
          <w:p w14:paraId="17BD83F7" w14:textId="6DB0C4F1" w:rsidR="00872050" w:rsidRPr="00075A6F" w:rsidRDefault="00D811F8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color w:val="FF99FF"/>
                <w:sz w:val="56"/>
                <w:szCs w:val="56"/>
              </w:rPr>
            </w:pPr>
            <w:r>
              <w:rPr>
                <w:rFonts w:ascii="Letter-join Air Plus 8" w:hAnsi="Letter-join Air Plus 8"/>
                <w:color w:val="FF99FF"/>
                <w:sz w:val="56"/>
                <w:szCs w:val="56"/>
              </w:rPr>
              <w:t>t</w:t>
            </w:r>
            <w:r w:rsidR="00285AF3" w:rsidRPr="00075A6F">
              <w:rPr>
                <w:rFonts w:ascii="Letter-join Air Plus 8" w:hAnsi="Letter-join Air Plus 8"/>
                <w:color w:val="FF99FF"/>
                <w:sz w:val="56"/>
                <w:szCs w:val="56"/>
              </w:rPr>
              <w:t>aste</w:t>
            </w:r>
          </w:p>
          <w:p w14:paraId="4881BB3A" w14:textId="1D5B253C" w:rsidR="00872050" w:rsidRPr="00872050" w:rsidRDefault="00811453" w:rsidP="00055533">
            <w:pPr>
              <w:tabs>
                <w:tab w:val="left" w:pos="7610"/>
                <w:tab w:val="left" w:pos="8260"/>
              </w:tabs>
              <w:rPr>
                <w:rFonts w:ascii="Letter-join Air Plus 8" w:hAnsi="Letter-join Air Plus 8"/>
                <w:sz w:val="56"/>
                <w:szCs w:val="56"/>
              </w:rPr>
            </w:pPr>
            <w:r>
              <w:rPr>
                <w:rFonts w:ascii="Letter-join Air Plus 8" w:hAnsi="Letter-join Air Plus 8"/>
                <w:sz w:val="36"/>
                <w:szCs w:val="36"/>
              </w:rPr>
              <w:t xml:space="preserve">Your sense of taste comes from </w:t>
            </w:r>
            <w:r w:rsidR="00C30B45">
              <w:rPr>
                <w:rFonts w:ascii="Letter-join Air Plus 8" w:hAnsi="Letter-join Air Plus 8"/>
                <w:sz w:val="36"/>
                <w:szCs w:val="36"/>
              </w:rPr>
              <w:t xml:space="preserve">your tongue. </w:t>
            </w:r>
          </w:p>
        </w:tc>
        <w:tc>
          <w:tcPr>
            <w:tcW w:w="2410" w:type="dxa"/>
          </w:tcPr>
          <w:p w14:paraId="33F87185" w14:textId="1F8DC3E1" w:rsidR="00055533" w:rsidRDefault="003A6471" w:rsidP="00055533">
            <w:pPr>
              <w:tabs>
                <w:tab w:val="left" w:pos="7610"/>
                <w:tab w:val="left" w:pos="8260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1CA04EF4" wp14:editId="1298AC65">
                  <wp:simplePos x="0" y="0"/>
                  <wp:positionH relativeFrom="column">
                    <wp:posOffset>127590</wp:posOffset>
                  </wp:positionH>
                  <wp:positionV relativeFrom="paragraph">
                    <wp:posOffset>85223</wp:posOffset>
                  </wp:positionV>
                  <wp:extent cx="1169463" cy="927506"/>
                  <wp:effectExtent l="0" t="0" r="0" b="6350"/>
                  <wp:wrapNone/>
                  <wp:docPr id="96" name="Picture 96" descr="A picture containing clipart, do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clipart, doll&#10;&#10;Description automatically generat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463" cy="92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31A86B" w14:textId="4ED9187F" w:rsidR="00A131AA" w:rsidRPr="00A131AA" w:rsidRDefault="001C1C86" w:rsidP="001C1C86">
      <w:pPr>
        <w:tabs>
          <w:tab w:val="left" w:pos="3270"/>
        </w:tabs>
      </w:pPr>
      <w:r>
        <w:tab/>
      </w:r>
    </w:p>
    <w:p w14:paraId="6DEE638B" w14:textId="2AC6EA60" w:rsidR="00A131AA" w:rsidRPr="00A131AA" w:rsidRDefault="00A131AA" w:rsidP="00A131AA"/>
    <w:p w14:paraId="287CE028" w14:textId="42AA8CDB" w:rsidR="00A131AA" w:rsidRDefault="00A131AA" w:rsidP="00A131AA"/>
    <w:p w14:paraId="5DBC4E07" w14:textId="1E6068E9" w:rsidR="00055533" w:rsidRPr="00A131AA" w:rsidRDefault="003E4E57" w:rsidP="001F422A">
      <w:pPr>
        <w:tabs>
          <w:tab w:val="left" w:pos="7610"/>
          <w:tab w:val="left" w:pos="82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A7FB77" wp14:editId="68152582">
                <wp:simplePos x="0" y="0"/>
                <wp:positionH relativeFrom="column">
                  <wp:posOffset>7635004</wp:posOffset>
                </wp:positionH>
                <wp:positionV relativeFrom="paragraph">
                  <wp:posOffset>8816</wp:posOffset>
                </wp:positionV>
                <wp:extent cx="1062635" cy="382772"/>
                <wp:effectExtent l="0" t="0" r="23495" b="1778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570DA" w14:textId="3520F591" w:rsidR="00BB6049" w:rsidRPr="009549EB" w:rsidRDefault="00D811F8" w:rsidP="00BB604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="00BB6049">
                              <w:rPr>
                                <w:sz w:val="28"/>
                                <w:szCs w:val="28"/>
                              </w:rPr>
                              <w:t>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7FB77" id="Rectangle 58" o:spid="_x0000_s1038" style="position:absolute;margin-left:601.2pt;margin-top:.7pt;width:83.65pt;height:30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C8570DA" w14:textId="3520F591" w:rsidR="00BB6049" w:rsidRPr="009549EB" w:rsidRDefault="00D811F8" w:rsidP="00BB604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</w:t>
                      </w:r>
                      <w:r w:rsidR="00BB6049">
                        <w:rPr>
                          <w:sz w:val="28"/>
                          <w:szCs w:val="28"/>
                        </w:rPr>
                        <w:t>ead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CF3DB2" wp14:editId="2396C907">
                <wp:simplePos x="0" y="0"/>
                <wp:positionH relativeFrom="column">
                  <wp:posOffset>5772150</wp:posOffset>
                </wp:positionH>
                <wp:positionV relativeFrom="paragraph">
                  <wp:posOffset>101600</wp:posOffset>
                </wp:positionV>
                <wp:extent cx="1062355" cy="382270"/>
                <wp:effectExtent l="0" t="0" r="23495" b="1778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3822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1BBA5" w14:textId="65922E90" w:rsidR="006D752C" w:rsidRPr="009549EB" w:rsidRDefault="00D811F8" w:rsidP="006D752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6D752C">
                              <w:rPr>
                                <w:sz w:val="28"/>
                                <w:szCs w:val="28"/>
                              </w:rPr>
                              <w:t>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F3DB2" id="Rectangle 59" o:spid="_x0000_s1039" style="position:absolute;margin-left:454.5pt;margin-top:8pt;width:83.65pt;height:30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3A1BBA5" w14:textId="65922E90" w:rsidR="006D752C" w:rsidRPr="009549EB" w:rsidRDefault="00D811F8" w:rsidP="006D752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="006D752C">
                        <w:rPr>
                          <w:sz w:val="28"/>
                          <w:szCs w:val="28"/>
                        </w:rPr>
                        <w:t>ars</w:t>
                      </w:r>
                    </w:p>
                  </w:txbxContent>
                </v:textbox>
              </v:rect>
            </w:pict>
          </mc:Fallback>
        </mc:AlternateContent>
      </w:r>
      <w:r w:rsidR="00A131AA">
        <w:tab/>
      </w:r>
      <w:r w:rsidR="001F422A">
        <w:tab/>
      </w:r>
    </w:p>
    <w:p w14:paraId="53A11D89" w14:textId="40401442" w:rsidR="00A131AA" w:rsidRPr="00A131AA" w:rsidRDefault="00630019" w:rsidP="001F422A">
      <w:pPr>
        <w:tabs>
          <w:tab w:val="left" w:pos="7610"/>
          <w:tab w:val="left" w:pos="8260"/>
        </w:tabs>
      </w:pPr>
      <w:r w:rsidRPr="00B452B3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733D0FC3" wp14:editId="1DB974E0">
            <wp:simplePos x="0" y="0"/>
            <wp:positionH relativeFrom="column">
              <wp:posOffset>6346190</wp:posOffset>
            </wp:positionH>
            <wp:positionV relativeFrom="paragraph">
              <wp:posOffset>5095292</wp:posOffset>
            </wp:positionV>
            <wp:extent cx="691117" cy="626745"/>
            <wp:effectExtent l="0" t="0" r="0" b="1905"/>
            <wp:wrapNone/>
            <wp:docPr id="87" name="Picture 9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9" descr="Icon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7" cy="626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2B3"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 wp14:anchorId="7CC5406A" wp14:editId="4BF520C5">
            <wp:simplePos x="0" y="0"/>
            <wp:positionH relativeFrom="column">
              <wp:posOffset>7172458</wp:posOffset>
            </wp:positionH>
            <wp:positionV relativeFrom="paragraph">
              <wp:posOffset>5093157</wp:posOffset>
            </wp:positionV>
            <wp:extent cx="546316" cy="627043"/>
            <wp:effectExtent l="0" t="0" r="6350" b="1905"/>
            <wp:wrapNone/>
            <wp:docPr id="88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10" descr="Screen Clipping"/>
                    <pic:cNvPicPr>
                      <a:picLocks noChangeAspect="1"/>
                    </pic:cNvPicPr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6" cy="6270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1B2FB44D" wp14:editId="4466C0D9">
            <wp:simplePos x="0" y="0"/>
            <wp:positionH relativeFrom="column">
              <wp:posOffset>7909190</wp:posOffset>
            </wp:positionH>
            <wp:positionV relativeFrom="paragraph">
              <wp:posOffset>5133975</wp:posOffset>
            </wp:positionV>
            <wp:extent cx="574158" cy="583214"/>
            <wp:effectExtent l="0" t="0" r="0" b="7620"/>
            <wp:wrapNone/>
            <wp:docPr id="90" name="Picture 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co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5832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1C832FD1" wp14:editId="5678A701">
            <wp:simplePos x="0" y="0"/>
            <wp:positionH relativeFrom="column">
              <wp:posOffset>8697434</wp:posOffset>
            </wp:positionH>
            <wp:positionV relativeFrom="paragraph">
              <wp:posOffset>5084534</wp:posOffset>
            </wp:positionV>
            <wp:extent cx="603168" cy="626745"/>
            <wp:effectExtent l="0" t="0" r="6985" b="1905"/>
            <wp:wrapNone/>
            <wp:docPr id="91" name="Picture 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Ic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46" cy="6309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2B3" w:rsidRPr="00B452B3"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1393E5D6" wp14:editId="1C90BD11">
            <wp:simplePos x="0" y="0"/>
            <wp:positionH relativeFrom="column">
              <wp:posOffset>5422147</wp:posOffset>
            </wp:positionH>
            <wp:positionV relativeFrom="paragraph">
              <wp:posOffset>5083973</wp:posOffset>
            </wp:positionV>
            <wp:extent cx="627321" cy="629358"/>
            <wp:effectExtent l="0" t="0" r="1905" b="0"/>
            <wp:wrapNone/>
            <wp:docPr id="89" name="Picture 17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3BEE0D-3755-4AFA-8DAC-6CB0BC5E9A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7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EB3BEE0D-3755-4AFA-8DAC-6CB0BC5E9A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1" cy="6293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065D7A" wp14:editId="6588AA71">
                <wp:simplePos x="0" y="0"/>
                <wp:positionH relativeFrom="column">
                  <wp:posOffset>8001885</wp:posOffset>
                </wp:positionH>
                <wp:positionV relativeFrom="paragraph">
                  <wp:posOffset>435891</wp:posOffset>
                </wp:positionV>
                <wp:extent cx="419351" cy="563525"/>
                <wp:effectExtent l="38100" t="19050" r="19050" b="4635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351" cy="5635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37235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630.05pt;margin-top:34.3pt;width:33pt;height:44.3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708753" wp14:editId="5A5E6566">
                <wp:simplePos x="0" y="0"/>
                <wp:positionH relativeFrom="column">
                  <wp:posOffset>8231505</wp:posOffset>
                </wp:positionH>
                <wp:positionV relativeFrom="paragraph">
                  <wp:posOffset>196230</wp:posOffset>
                </wp:positionV>
                <wp:extent cx="1062635" cy="382772"/>
                <wp:effectExtent l="0" t="0" r="23495" b="1778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2207D" w14:textId="3BEA313E" w:rsidR="003E4E57" w:rsidRPr="009549EB" w:rsidRDefault="00D811F8" w:rsidP="003E4E5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="003E4E57">
                              <w:rPr>
                                <w:sz w:val="28"/>
                                <w:szCs w:val="28"/>
                              </w:rP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08753" id="Rectangle 85" o:spid="_x0000_s1040" style="position:absolute;margin-left:648.15pt;margin-top:15.45pt;width:83.65pt;height:3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992207D" w14:textId="3BEA313E" w:rsidR="003E4E57" w:rsidRPr="009549EB" w:rsidRDefault="00D811F8" w:rsidP="003E4E57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</w:t>
                      </w:r>
                      <w:r w:rsidR="003E4E57">
                        <w:rPr>
                          <w:sz w:val="28"/>
                          <w:szCs w:val="28"/>
                        </w:rPr>
                        <w:t>air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721C05" wp14:editId="791B600B">
                <wp:simplePos x="0" y="0"/>
                <wp:positionH relativeFrom="column">
                  <wp:posOffset>7634176</wp:posOffset>
                </wp:positionH>
                <wp:positionV relativeFrom="paragraph">
                  <wp:posOffset>101142</wp:posOffset>
                </wp:positionV>
                <wp:extent cx="189909" cy="898274"/>
                <wp:effectExtent l="76200" t="19050" r="19685" b="5461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909" cy="89827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598958" id="Straight Arrow Connector 84" o:spid="_x0000_s1026" type="#_x0000_t32" style="position:absolute;margin-left:601.1pt;margin-top:7.95pt;width:14.95pt;height:70.7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40A200" wp14:editId="73945779">
                <wp:simplePos x="0" y="0"/>
                <wp:positionH relativeFrom="column">
                  <wp:posOffset>7581013</wp:posOffset>
                </wp:positionH>
                <wp:positionV relativeFrom="paragraph">
                  <wp:posOffset>1004910</wp:posOffset>
                </wp:positionV>
                <wp:extent cx="955453" cy="1123270"/>
                <wp:effectExtent l="38100" t="19050" r="16510" b="3937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453" cy="112327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B91171" id="Straight Arrow Connector 83" o:spid="_x0000_s1026" type="#_x0000_t32" style="position:absolute;margin-left:596.95pt;margin-top:79.15pt;width:75.25pt;height:88.4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4B05DD" wp14:editId="4EB49D56">
                <wp:simplePos x="0" y="0"/>
                <wp:positionH relativeFrom="column">
                  <wp:posOffset>7719237</wp:posOffset>
                </wp:positionH>
                <wp:positionV relativeFrom="paragraph">
                  <wp:posOffset>1812983</wp:posOffset>
                </wp:positionV>
                <wp:extent cx="817230" cy="443289"/>
                <wp:effectExtent l="38100" t="19050" r="21590" b="5207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230" cy="44328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A5411D" id="Straight Arrow Connector 82" o:spid="_x0000_s1026" type="#_x0000_t32" style="position:absolute;margin-left:607.8pt;margin-top:142.75pt;width:64.35pt;height:34.9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7ED9A27" wp14:editId="6AD8DC02">
                <wp:simplePos x="0" y="0"/>
                <wp:positionH relativeFrom="column">
                  <wp:posOffset>7453423</wp:posOffset>
                </wp:positionH>
                <wp:positionV relativeFrom="paragraph">
                  <wp:posOffset>2709042</wp:posOffset>
                </wp:positionV>
                <wp:extent cx="1232166" cy="225336"/>
                <wp:effectExtent l="0" t="76200" r="6350" b="228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2166" cy="22533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4C3AC7" id="Straight Arrow Connector 81" o:spid="_x0000_s1026" type="#_x0000_t32" style="position:absolute;margin-left:586.9pt;margin-top:213.3pt;width:97pt;height:17.7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FE53DF" wp14:editId="087B82B1">
                <wp:simplePos x="0" y="0"/>
                <wp:positionH relativeFrom="column">
                  <wp:posOffset>7453422</wp:posOffset>
                </wp:positionH>
                <wp:positionV relativeFrom="paragraph">
                  <wp:posOffset>3000551</wp:posOffset>
                </wp:positionV>
                <wp:extent cx="1083591" cy="408482"/>
                <wp:effectExtent l="0" t="57150" r="21590" b="2984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3591" cy="40848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0010E5" id="Straight Arrow Connector 80" o:spid="_x0000_s1026" type="#_x0000_t32" style="position:absolute;margin-left:586.9pt;margin-top:236.25pt;width:85.3pt;height:32.1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A70493" wp14:editId="372407D5">
                <wp:simplePos x="0" y="0"/>
                <wp:positionH relativeFrom="column">
                  <wp:posOffset>6655981</wp:posOffset>
                </wp:positionH>
                <wp:positionV relativeFrom="paragraph">
                  <wp:posOffset>3902903</wp:posOffset>
                </wp:positionV>
                <wp:extent cx="367665" cy="45719"/>
                <wp:effectExtent l="19050" t="76200" r="0" b="6921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665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9E164A" id="Straight Arrow Connector 77" o:spid="_x0000_s1026" type="#_x0000_t32" style="position:absolute;margin-left:524.1pt;margin-top:307.3pt;width:28.95pt;height:3.6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4B8A9E" wp14:editId="447A309E">
                <wp:simplePos x="0" y="0"/>
                <wp:positionH relativeFrom="column">
                  <wp:posOffset>8006316</wp:posOffset>
                </wp:positionH>
                <wp:positionV relativeFrom="paragraph">
                  <wp:posOffset>3754888</wp:posOffset>
                </wp:positionV>
                <wp:extent cx="482394" cy="423663"/>
                <wp:effectExtent l="38100" t="38100" r="13335" b="1460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394" cy="42366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B99811" id="Straight Arrow Connector 79" o:spid="_x0000_s1026" type="#_x0000_t32" style="position:absolute;margin-left:630.4pt;margin-top:295.65pt;width:38pt;height:33.35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0A2AC6" wp14:editId="1F9DC4CA">
                <wp:simplePos x="0" y="0"/>
                <wp:positionH relativeFrom="column">
                  <wp:posOffset>8006316</wp:posOffset>
                </wp:positionH>
                <wp:positionV relativeFrom="paragraph">
                  <wp:posOffset>4669864</wp:posOffset>
                </wp:positionV>
                <wp:extent cx="514291" cy="93478"/>
                <wp:effectExtent l="0" t="76200" r="19685" b="4000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291" cy="9347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2DB70A" id="Straight Arrow Connector 78" o:spid="_x0000_s1026" type="#_x0000_t32" style="position:absolute;margin-left:630.4pt;margin-top:367.7pt;width:40.5pt;height:7.3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F18502" wp14:editId="6E78F0BD">
                <wp:simplePos x="0" y="0"/>
                <wp:positionH relativeFrom="column">
                  <wp:posOffset>6345422</wp:posOffset>
                </wp:positionH>
                <wp:positionV relativeFrom="paragraph">
                  <wp:posOffset>4510375</wp:posOffset>
                </wp:positionV>
                <wp:extent cx="490412" cy="82846"/>
                <wp:effectExtent l="19050" t="76200" r="0" b="5080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412" cy="8284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95F292" id="Straight Arrow Connector 74" o:spid="_x0000_s1026" type="#_x0000_t32" style="position:absolute;margin-left:499.65pt;margin-top:355.15pt;width:38.6pt;height:6.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F12EE3" wp14:editId="6D4895D6">
                <wp:simplePos x="0" y="0"/>
                <wp:positionH relativeFrom="column">
                  <wp:posOffset>6351564</wp:posOffset>
                </wp:positionH>
                <wp:positionV relativeFrom="paragraph">
                  <wp:posOffset>2713473</wp:posOffset>
                </wp:positionV>
                <wp:extent cx="133395" cy="380557"/>
                <wp:effectExtent l="19050" t="38100" r="57150" b="196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95" cy="38055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6013A7" id="Straight Arrow Connector 76" o:spid="_x0000_s1026" type="#_x0000_t32" style="position:absolute;margin-left:500.1pt;margin-top:213.65pt;width:10.5pt;height:29.9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C8C4A55" wp14:editId="3A26D0B2">
                <wp:simplePos x="0" y="0"/>
                <wp:positionH relativeFrom="column">
                  <wp:posOffset>5892208</wp:posOffset>
                </wp:positionH>
                <wp:positionV relativeFrom="paragraph">
                  <wp:posOffset>2022357</wp:posOffset>
                </wp:positionV>
                <wp:extent cx="306572" cy="499464"/>
                <wp:effectExtent l="38100" t="19050" r="17780" b="5334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572" cy="49946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8D1C8A" id="Straight Arrow Connector 75" o:spid="_x0000_s1026" type="#_x0000_t32" style="position:absolute;margin-left:463.95pt;margin-top:159.25pt;width:24.15pt;height:39.3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DC78B8" wp14:editId="4453301B">
                <wp:simplePos x="0" y="0"/>
                <wp:positionH relativeFrom="column">
                  <wp:posOffset>6345422</wp:posOffset>
                </wp:positionH>
                <wp:positionV relativeFrom="paragraph">
                  <wp:posOffset>1499146</wp:posOffset>
                </wp:positionV>
                <wp:extent cx="682699" cy="310560"/>
                <wp:effectExtent l="19050" t="19050" r="41275" b="5143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699" cy="3105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226D1C" id="Straight Arrow Connector 72" o:spid="_x0000_s1026" type="#_x0000_t32" style="position:absolute;margin-left:499.65pt;margin-top:118.05pt;width:53.75pt;height:24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9A2A91" wp14:editId="38A25E46">
                <wp:simplePos x="0" y="0"/>
                <wp:positionH relativeFrom="column">
                  <wp:posOffset>6600603</wp:posOffset>
                </wp:positionH>
                <wp:positionV relativeFrom="paragraph">
                  <wp:posOffset>191342</wp:posOffset>
                </wp:positionV>
                <wp:extent cx="118273" cy="1363182"/>
                <wp:effectExtent l="19050" t="19050" r="72390" b="4699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273" cy="136318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746685" id="Straight Arrow Connector 71" o:spid="_x0000_s1026" type="#_x0000_t32" style="position:absolute;margin-left:519.75pt;margin-top:15.05pt;width:9.3pt;height:107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1432AA" wp14:editId="5763C5AF">
                <wp:simplePos x="0" y="0"/>
                <wp:positionH relativeFrom="column">
                  <wp:posOffset>6345422</wp:posOffset>
                </wp:positionH>
                <wp:positionV relativeFrom="paragraph">
                  <wp:posOffset>839026</wp:posOffset>
                </wp:positionV>
                <wp:extent cx="767626" cy="661832"/>
                <wp:effectExtent l="19050" t="19050" r="52070" b="4318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626" cy="66183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156A63" id="Straight Arrow Connector 73" o:spid="_x0000_s1026" type="#_x0000_t32" style="position:absolute;margin-left:499.65pt;margin-top:66.05pt;width:60.45pt;height:52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" strokecolor="#4472c4 [3204]" strokeweight="3pt">
                <v:stroke endarrow="block" joinstyle="miter"/>
              </v:shape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6DD8E2" wp14:editId="2C62D03E">
                <wp:simplePos x="0" y="0"/>
                <wp:positionH relativeFrom="column">
                  <wp:posOffset>5400764</wp:posOffset>
                </wp:positionH>
                <wp:positionV relativeFrom="paragraph">
                  <wp:posOffset>540577</wp:posOffset>
                </wp:positionV>
                <wp:extent cx="1062635" cy="382772"/>
                <wp:effectExtent l="0" t="0" r="23495" b="1778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815A9" w14:textId="12BD7B9A" w:rsidR="001808E4" w:rsidRPr="009549EB" w:rsidRDefault="00D811F8" w:rsidP="001808E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1808E4">
                              <w:rPr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DD8E2" id="Rectangle 61" o:spid="_x0000_s1041" style="position:absolute;margin-left:425.25pt;margin-top:42.55pt;width:83.65pt;height:30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E4815A9" w14:textId="12BD7B9A" w:rsidR="001808E4" w:rsidRPr="009549EB" w:rsidRDefault="00D811F8" w:rsidP="001808E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="001808E4">
                        <w:rPr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1D6AAB" wp14:editId="76FB3F7D">
                <wp:simplePos x="0" y="0"/>
                <wp:positionH relativeFrom="column">
                  <wp:posOffset>5422546</wp:posOffset>
                </wp:positionH>
                <wp:positionV relativeFrom="paragraph">
                  <wp:posOffset>1115326</wp:posOffset>
                </wp:positionV>
                <wp:extent cx="1062635" cy="382772"/>
                <wp:effectExtent l="0" t="0" r="23495" b="1778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F4C30" w14:textId="338D5C18" w:rsidR="001808E4" w:rsidRPr="009549EB" w:rsidRDefault="00D811F8" w:rsidP="001808E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1808E4">
                              <w:rPr>
                                <w:sz w:val="28"/>
                                <w:szCs w:val="28"/>
                              </w:rPr>
                              <w:t>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D6AAB" id="Rectangle 62" o:spid="_x0000_s1042" style="position:absolute;margin-left:426.95pt;margin-top:87.8pt;width:83.65pt;height:30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D8F4C30" w14:textId="338D5C18" w:rsidR="001808E4" w:rsidRPr="009549EB" w:rsidRDefault="00D811F8" w:rsidP="001808E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="001808E4">
                        <w:rPr>
                          <w:sz w:val="28"/>
                          <w:szCs w:val="28"/>
                        </w:rPr>
                        <w:t>outh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D2B6A8" wp14:editId="27B45496">
                <wp:simplePos x="0" y="0"/>
                <wp:positionH relativeFrom="column">
                  <wp:posOffset>5282506</wp:posOffset>
                </wp:positionH>
                <wp:positionV relativeFrom="paragraph">
                  <wp:posOffset>1743119</wp:posOffset>
                </wp:positionV>
                <wp:extent cx="1062635" cy="382772"/>
                <wp:effectExtent l="0" t="0" r="23495" b="1778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E3671" w14:textId="57273B37" w:rsidR="001808E4" w:rsidRPr="009549EB" w:rsidRDefault="00D811F8" w:rsidP="001808E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="001808E4"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2B6A8" id="Rectangle 64" o:spid="_x0000_s1043" style="position:absolute;margin-left:415.95pt;margin-top:137.25pt;width:83.65pt;height:30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0BE3671" w14:textId="57273B37" w:rsidR="001808E4" w:rsidRPr="009549EB" w:rsidRDefault="00D811F8" w:rsidP="001808E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</w:t>
                      </w:r>
                      <w:r w:rsidR="001808E4">
                        <w:rPr>
                          <w:sz w:val="28"/>
                          <w:szCs w:val="28"/>
                        </w:rPr>
                        <w:t>and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56CF49" wp14:editId="11682DA6">
                <wp:simplePos x="0" y="0"/>
                <wp:positionH relativeFrom="column">
                  <wp:posOffset>5400395</wp:posOffset>
                </wp:positionH>
                <wp:positionV relativeFrom="paragraph">
                  <wp:posOffset>2997776</wp:posOffset>
                </wp:positionV>
                <wp:extent cx="1062635" cy="382772"/>
                <wp:effectExtent l="0" t="0" r="23495" b="1778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510EF" w14:textId="77A77CD2" w:rsidR="00650C46" w:rsidRPr="009549EB" w:rsidRDefault="00D811F8" w:rsidP="00650C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650C46">
                              <w:rPr>
                                <w:sz w:val="28"/>
                                <w:szCs w:val="28"/>
                              </w:rPr>
                              <w:t>lbow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6CF49" id="Rectangle 69" o:spid="_x0000_s1044" style="position:absolute;margin-left:425.25pt;margin-top:236.05pt;width:83.65pt;height:30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13510EF" w14:textId="77A77CD2" w:rsidR="00650C46" w:rsidRPr="009549EB" w:rsidRDefault="00D811F8" w:rsidP="00650C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="00650C46">
                        <w:rPr>
                          <w:sz w:val="28"/>
                          <w:szCs w:val="28"/>
                        </w:rPr>
                        <w:t>lbow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38E124" wp14:editId="2B745FC3">
                <wp:simplePos x="0" y="0"/>
                <wp:positionH relativeFrom="column">
                  <wp:posOffset>5655045</wp:posOffset>
                </wp:positionH>
                <wp:positionV relativeFrom="paragraph">
                  <wp:posOffset>3729901</wp:posOffset>
                </wp:positionV>
                <wp:extent cx="1062635" cy="382772"/>
                <wp:effectExtent l="0" t="0" r="23495" b="1778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A7430" w14:textId="31DD7999" w:rsidR="001808E4" w:rsidRPr="009549EB" w:rsidRDefault="00D811F8" w:rsidP="001808E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="001808E4">
                              <w:rPr>
                                <w:sz w:val="28"/>
                                <w:szCs w:val="28"/>
                              </w:rPr>
                              <w:t>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8E124" id="Rectangle 65" o:spid="_x0000_s1045" style="position:absolute;margin-left:445.3pt;margin-top:293.7pt;width:83.65pt;height:30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67A7430" w14:textId="31DD7999" w:rsidR="001808E4" w:rsidRPr="009549EB" w:rsidRDefault="00D811F8" w:rsidP="001808E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</w:t>
                      </w:r>
                      <w:r w:rsidR="001808E4">
                        <w:rPr>
                          <w:sz w:val="28"/>
                          <w:szCs w:val="28"/>
                        </w:rPr>
                        <w:t>nee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DCE224" wp14:editId="2BFC78C5">
                <wp:simplePos x="0" y="0"/>
                <wp:positionH relativeFrom="column">
                  <wp:posOffset>5421512</wp:posOffset>
                </wp:positionH>
                <wp:positionV relativeFrom="paragraph">
                  <wp:posOffset>4377838</wp:posOffset>
                </wp:positionV>
                <wp:extent cx="1062635" cy="382772"/>
                <wp:effectExtent l="0" t="0" r="23495" b="1778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E7186" w14:textId="5EB0F87C" w:rsidR="005A1939" w:rsidRPr="009549EB" w:rsidRDefault="00D811F8" w:rsidP="005A193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="005A1939">
                              <w:rPr>
                                <w:sz w:val="28"/>
                                <w:szCs w:val="28"/>
                              </w:rPr>
                              <w:t>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CE224" id="Rectangle 67" o:spid="_x0000_s1046" style="position:absolute;margin-left:426.9pt;margin-top:344.7pt;width:83.65pt;height:3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97E7186" w14:textId="5EB0F87C" w:rsidR="005A1939" w:rsidRPr="009549EB" w:rsidRDefault="00D811F8" w:rsidP="005A193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</w:t>
                      </w:r>
                      <w:r w:rsidR="005A1939">
                        <w:rPr>
                          <w:sz w:val="28"/>
                          <w:szCs w:val="28"/>
                        </w:rPr>
                        <w:t>oot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8845E4" wp14:editId="0B8698F0">
                <wp:simplePos x="0" y="0"/>
                <wp:positionH relativeFrom="column">
                  <wp:posOffset>8489950</wp:posOffset>
                </wp:positionH>
                <wp:positionV relativeFrom="paragraph">
                  <wp:posOffset>765057</wp:posOffset>
                </wp:positionV>
                <wp:extent cx="1062635" cy="382772"/>
                <wp:effectExtent l="0" t="0" r="23495" b="1778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CA5FB" w14:textId="67B0CD3E" w:rsidR="006D752C" w:rsidRPr="009549EB" w:rsidRDefault="00D811F8" w:rsidP="006D752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="006D752C">
                              <w:rPr>
                                <w:sz w:val="28"/>
                                <w:szCs w:val="28"/>
                              </w:rPr>
                              <w:t>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845E4" id="Rectangle 60" o:spid="_x0000_s1047" style="position:absolute;margin-left:668.5pt;margin-top:60.25pt;width:83.65pt;height:30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5FCA5FB" w14:textId="67B0CD3E" w:rsidR="006D752C" w:rsidRPr="009549EB" w:rsidRDefault="00D811F8" w:rsidP="006D752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</w:t>
                      </w:r>
                      <w:r w:rsidR="006D752C">
                        <w:rPr>
                          <w:sz w:val="28"/>
                          <w:szCs w:val="28"/>
                        </w:rPr>
                        <w:t>eck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5C9201" wp14:editId="1312A856">
                <wp:simplePos x="0" y="0"/>
                <wp:positionH relativeFrom="column">
                  <wp:posOffset>8515143</wp:posOffset>
                </wp:positionH>
                <wp:positionV relativeFrom="paragraph">
                  <wp:posOffset>1552087</wp:posOffset>
                </wp:positionV>
                <wp:extent cx="1062635" cy="382772"/>
                <wp:effectExtent l="0" t="0" r="23495" b="1778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0CECA" w14:textId="6EDC9C29" w:rsidR="001808E4" w:rsidRPr="009549EB" w:rsidRDefault="00D811F8" w:rsidP="001808E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1808E4">
                              <w:rPr>
                                <w:sz w:val="28"/>
                                <w:szCs w:val="28"/>
                              </w:rPr>
                              <w:t>houlder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C9201" id="Rectangle 63" o:spid="_x0000_s1048" style="position:absolute;margin-left:670.5pt;margin-top:122.2pt;width:83.65pt;height:30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730CECA" w14:textId="6EDC9C29" w:rsidR="001808E4" w:rsidRPr="009549EB" w:rsidRDefault="00D811F8" w:rsidP="001808E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="001808E4">
                        <w:rPr>
                          <w:sz w:val="28"/>
                          <w:szCs w:val="28"/>
                        </w:rPr>
                        <w:t>houlder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2D8F26" wp14:editId="62CE8336">
                <wp:simplePos x="0" y="0"/>
                <wp:positionH relativeFrom="column">
                  <wp:posOffset>8484235</wp:posOffset>
                </wp:positionH>
                <wp:positionV relativeFrom="paragraph">
                  <wp:posOffset>2710948</wp:posOffset>
                </wp:positionV>
                <wp:extent cx="1062635" cy="382772"/>
                <wp:effectExtent l="0" t="0" r="23495" b="1778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F56C9" w14:textId="6DCD0324" w:rsidR="003E4E57" w:rsidRPr="009549EB" w:rsidRDefault="00D811F8" w:rsidP="003E4E5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3E4E57">
                              <w:rPr>
                                <w:sz w:val="28"/>
                                <w:szCs w:val="28"/>
                              </w:rPr>
                              <w:t>hest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D8F26" id="Rectangle 70" o:spid="_x0000_s1049" style="position:absolute;margin-left:668.05pt;margin-top:213.45pt;width:83.65pt;height:30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0BF56C9" w14:textId="6DCD0324" w:rsidR="003E4E57" w:rsidRPr="009549EB" w:rsidRDefault="00D811F8" w:rsidP="003E4E57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="003E4E57">
                        <w:rPr>
                          <w:sz w:val="28"/>
                          <w:szCs w:val="28"/>
                        </w:rPr>
                        <w:t>hest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53C70B" wp14:editId="161DB9D6">
                <wp:simplePos x="0" y="0"/>
                <wp:positionH relativeFrom="column">
                  <wp:posOffset>8515424</wp:posOffset>
                </wp:positionH>
                <wp:positionV relativeFrom="paragraph">
                  <wp:posOffset>3127139</wp:posOffset>
                </wp:positionV>
                <wp:extent cx="1062635" cy="627321"/>
                <wp:effectExtent l="0" t="0" r="23495" b="2095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62732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AB557" w14:textId="1312EB4D" w:rsidR="009549EB" w:rsidRPr="009549EB" w:rsidRDefault="00D811F8" w:rsidP="009549E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9549EB" w:rsidRPr="009549EB">
                              <w:rPr>
                                <w:sz w:val="28"/>
                                <w:szCs w:val="28"/>
                              </w:rPr>
                              <w:t>tomach/</w:t>
                            </w:r>
                          </w:p>
                          <w:p w14:paraId="74DEA8F9" w14:textId="0E7E8FFC" w:rsidR="009549EB" w:rsidRPr="009549EB" w:rsidRDefault="00D811F8" w:rsidP="009549E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9549EB" w:rsidRPr="009549EB">
                              <w:rPr>
                                <w:sz w:val="28"/>
                                <w:szCs w:val="28"/>
                              </w:rPr>
                              <w:t>ummy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53C70B" id="Rectangle 57" o:spid="_x0000_s1050" style="position:absolute;margin-left:670.5pt;margin-top:246.25pt;width:83.65pt;height:49.4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D9AB557" w14:textId="1312EB4D" w:rsidR="009549EB" w:rsidRPr="009549EB" w:rsidRDefault="00D811F8" w:rsidP="009549EB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="009549EB" w:rsidRPr="009549EB">
                        <w:rPr>
                          <w:sz w:val="28"/>
                          <w:szCs w:val="28"/>
                        </w:rPr>
                        <w:t>tomach/</w:t>
                      </w:r>
                    </w:p>
                    <w:p w14:paraId="74DEA8F9" w14:textId="0E7E8FFC" w:rsidR="009549EB" w:rsidRPr="009549EB" w:rsidRDefault="00D811F8" w:rsidP="009549EB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</w:t>
                      </w:r>
                      <w:r w:rsidR="009549EB" w:rsidRPr="009549EB">
                        <w:rPr>
                          <w:sz w:val="28"/>
                          <w:szCs w:val="28"/>
                        </w:rPr>
                        <w:t>ummy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3F57FF" wp14:editId="5B276C1B">
                <wp:simplePos x="0" y="0"/>
                <wp:positionH relativeFrom="column">
                  <wp:posOffset>8420853</wp:posOffset>
                </wp:positionH>
                <wp:positionV relativeFrom="paragraph">
                  <wp:posOffset>3943734</wp:posOffset>
                </wp:positionV>
                <wp:extent cx="1062635" cy="382772"/>
                <wp:effectExtent l="0" t="0" r="23495" b="1778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CA770" w14:textId="2AD5A922" w:rsidR="005A1939" w:rsidRPr="009549EB" w:rsidRDefault="00D811F8" w:rsidP="005A193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="005A1939">
                              <w:rPr>
                                <w:sz w:val="28"/>
                                <w:szCs w:val="28"/>
                              </w:rPr>
                              <w:t>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F57FF" id="Rectangle 66" o:spid="_x0000_s1051" style="position:absolute;margin-left:663.05pt;margin-top:310.55pt;width:83.65pt;height:3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B1CA770" w14:textId="2AD5A922" w:rsidR="005A1939" w:rsidRPr="009549EB" w:rsidRDefault="00D811F8" w:rsidP="005A193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</w:t>
                      </w:r>
                      <w:r w:rsidR="005A1939">
                        <w:rPr>
                          <w:sz w:val="28"/>
                          <w:szCs w:val="28"/>
                        </w:rPr>
                        <w:t>eg</w:t>
                      </w:r>
                    </w:p>
                  </w:txbxContent>
                </v:textbox>
              </v:rect>
            </w:pict>
          </mc:Fallback>
        </mc:AlternateContent>
      </w:r>
      <w:r w:rsidR="003E4E57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2A7BF3B9" wp14:editId="01518055">
            <wp:simplePos x="0" y="0"/>
            <wp:positionH relativeFrom="column">
              <wp:posOffset>5538470</wp:posOffset>
            </wp:positionH>
            <wp:positionV relativeFrom="paragraph">
              <wp:posOffset>320734</wp:posOffset>
            </wp:positionV>
            <wp:extent cx="3709847" cy="4657068"/>
            <wp:effectExtent l="0" t="0" r="5080" b="0"/>
            <wp:wrapNone/>
            <wp:docPr id="56" name="Picture 5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clipart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47" cy="4657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48E287" wp14:editId="6CEBAF7F">
                <wp:simplePos x="0" y="0"/>
                <wp:positionH relativeFrom="column">
                  <wp:posOffset>8378190</wp:posOffset>
                </wp:positionH>
                <wp:positionV relativeFrom="paragraph">
                  <wp:posOffset>4593590</wp:posOffset>
                </wp:positionV>
                <wp:extent cx="1062635" cy="382772"/>
                <wp:effectExtent l="0" t="0" r="23495" b="1778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35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B863B" w14:textId="62D1CB5D" w:rsidR="005A1939" w:rsidRPr="009549EB" w:rsidRDefault="00D811F8" w:rsidP="005A193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bookmarkStart w:id="0" w:name="_GoBack"/>
                            <w:bookmarkEnd w:id="0"/>
                            <w:r w:rsidR="005A1939">
                              <w:rPr>
                                <w:sz w:val="28"/>
                                <w:szCs w:val="28"/>
                              </w:rPr>
                              <w:t>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8E287" id="Rectangle 68" o:spid="_x0000_s1052" style="position:absolute;margin-left:659.7pt;margin-top:361.7pt;width:83.65pt;height:30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F4B863B" w14:textId="62D1CB5D" w:rsidR="005A1939" w:rsidRPr="009549EB" w:rsidRDefault="00D811F8" w:rsidP="005A193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</w:t>
                      </w:r>
                      <w:bookmarkStart w:id="1" w:name="_GoBack"/>
                      <w:bookmarkEnd w:id="1"/>
                      <w:r w:rsidR="005A1939">
                        <w:rPr>
                          <w:sz w:val="28"/>
                          <w:szCs w:val="28"/>
                        </w:rPr>
                        <w:t>oes</w:t>
                      </w:r>
                    </w:p>
                  </w:txbxContent>
                </v:textbox>
              </v:rect>
            </w:pict>
          </mc:Fallback>
        </mc:AlternateContent>
      </w:r>
    </w:p>
    <w:sectPr w:rsidR="00A131AA" w:rsidRPr="00A131AA" w:rsidSect="00872050">
      <w:pgSz w:w="16838" w:h="11906" w:orient="landscape"/>
      <w:pgMar w:top="142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5A716" w14:textId="77777777" w:rsidR="00B97BEB" w:rsidRDefault="00B97BEB" w:rsidP="002F1B17">
      <w:pPr>
        <w:spacing w:after="0" w:line="240" w:lineRule="auto"/>
      </w:pPr>
      <w:r>
        <w:separator/>
      </w:r>
    </w:p>
  </w:endnote>
  <w:endnote w:type="continuationSeparator" w:id="0">
    <w:p w14:paraId="59999579" w14:textId="77777777" w:rsidR="00B97BEB" w:rsidRDefault="00B97BEB" w:rsidP="002F1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Air Plus 8">
    <w:altName w:val="Eras Demi ITC"/>
    <w:panose1 w:val="00000000000000000000"/>
    <w:charset w:val="00"/>
    <w:family w:val="modern"/>
    <w:notTrueType/>
    <w:pitch w:val="variable"/>
    <w:sig w:usb0="0000000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44FFB" w14:textId="77777777" w:rsidR="00B97BEB" w:rsidRDefault="00B97BEB" w:rsidP="002F1B17">
      <w:pPr>
        <w:spacing w:after="0" w:line="240" w:lineRule="auto"/>
      </w:pPr>
      <w:r>
        <w:separator/>
      </w:r>
    </w:p>
  </w:footnote>
  <w:footnote w:type="continuationSeparator" w:id="0">
    <w:p w14:paraId="41FC5F78" w14:textId="77777777" w:rsidR="00B97BEB" w:rsidRDefault="00B97BEB" w:rsidP="002F1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545"/>
    <w:rsid w:val="00012DBE"/>
    <w:rsid w:val="00053BDC"/>
    <w:rsid w:val="00055533"/>
    <w:rsid w:val="00075A6F"/>
    <w:rsid w:val="0008443B"/>
    <w:rsid w:val="000E3821"/>
    <w:rsid w:val="000F1B7F"/>
    <w:rsid w:val="00116981"/>
    <w:rsid w:val="001772FE"/>
    <w:rsid w:val="001808E4"/>
    <w:rsid w:val="0019451C"/>
    <w:rsid w:val="001B5859"/>
    <w:rsid w:val="001C1C86"/>
    <w:rsid w:val="001C7622"/>
    <w:rsid w:val="001D545B"/>
    <w:rsid w:val="001E784A"/>
    <w:rsid w:val="001F422A"/>
    <w:rsid w:val="002272C3"/>
    <w:rsid w:val="00240C9A"/>
    <w:rsid w:val="0024408E"/>
    <w:rsid w:val="00255B63"/>
    <w:rsid w:val="00285AF3"/>
    <w:rsid w:val="00297523"/>
    <w:rsid w:val="002D46A5"/>
    <w:rsid w:val="002F1B17"/>
    <w:rsid w:val="003631A8"/>
    <w:rsid w:val="00392153"/>
    <w:rsid w:val="003A6471"/>
    <w:rsid w:val="003C00A1"/>
    <w:rsid w:val="003D7A7B"/>
    <w:rsid w:val="003E4E57"/>
    <w:rsid w:val="0041346D"/>
    <w:rsid w:val="00446AB1"/>
    <w:rsid w:val="00446F68"/>
    <w:rsid w:val="00485EAE"/>
    <w:rsid w:val="004A5F33"/>
    <w:rsid w:val="004A727B"/>
    <w:rsid w:val="004C1FA2"/>
    <w:rsid w:val="005157E1"/>
    <w:rsid w:val="0054159A"/>
    <w:rsid w:val="00552AF9"/>
    <w:rsid w:val="00575F37"/>
    <w:rsid w:val="005A1939"/>
    <w:rsid w:val="005D1CF5"/>
    <w:rsid w:val="005F3CDA"/>
    <w:rsid w:val="00630019"/>
    <w:rsid w:val="00650C46"/>
    <w:rsid w:val="00673AF7"/>
    <w:rsid w:val="00692AA3"/>
    <w:rsid w:val="006D752C"/>
    <w:rsid w:val="00734437"/>
    <w:rsid w:val="00746AE4"/>
    <w:rsid w:val="00782B25"/>
    <w:rsid w:val="00791593"/>
    <w:rsid w:val="007A4545"/>
    <w:rsid w:val="007B1373"/>
    <w:rsid w:val="007C4B35"/>
    <w:rsid w:val="007F0D39"/>
    <w:rsid w:val="00811453"/>
    <w:rsid w:val="00845E1B"/>
    <w:rsid w:val="00853F18"/>
    <w:rsid w:val="00872050"/>
    <w:rsid w:val="00873544"/>
    <w:rsid w:val="008C3D7D"/>
    <w:rsid w:val="0090144D"/>
    <w:rsid w:val="009549EB"/>
    <w:rsid w:val="00A131AA"/>
    <w:rsid w:val="00A429F7"/>
    <w:rsid w:val="00AA332C"/>
    <w:rsid w:val="00AD33E2"/>
    <w:rsid w:val="00B2602D"/>
    <w:rsid w:val="00B452B3"/>
    <w:rsid w:val="00B55538"/>
    <w:rsid w:val="00B66A43"/>
    <w:rsid w:val="00B954CF"/>
    <w:rsid w:val="00B97BEB"/>
    <w:rsid w:val="00BB6049"/>
    <w:rsid w:val="00BD4CAF"/>
    <w:rsid w:val="00BE0C5A"/>
    <w:rsid w:val="00C15E0B"/>
    <w:rsid w:val="00C22893"/>
    <w:rsid w:val="00C30B45"/>
    <w:rsid w:val="00C74763"/>
    <w:rsid w:val="00CA20A4"/>
    <w:rsid w:val="00CB4050"/>
    <w:rsid w:val="00CF717D"/>
    <w:rsid w:val="00D759FA"/>
    <w:rsid w:val="00D7750F"/>
    <w:rsid w:val="00D811F8"/>
    <w:rsid w:val="00E150B6"/>
    <w:rsid w:val="00E418BE"/>
    <w:rsid w:val="00E57331"/>
    <w:rsid w:val="00F62D94"/>
    <w:rsid w:val="00F9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4E55F"/>
  <w15:chartTrackingRefBased/>
  <w15:docId w15:val="{29DBE6E8-1A1D-43B5-A90C-12B3DA4C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B17"/>
  </w:style>
  <w:style w:type="paragraph" w:styleId="Footer">
    <w:name w:val="footer"/>
    <w:basedOn w:val="Normal"/>
    <w:link w:val="Foot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B17"/>
  </w:style>
  <w:style w:type="table" w:styleId="TableGrid">
    <w:name w:val="Table Grid"/>
    <w:basedOn w:val="TableNormal"/>
    <w:uiPriority w:val="39"/>
    <w:rsid w:val="00055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tmp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tmp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tm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tmp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tm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tm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tmp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B6F92B14</Template>
  <TotalTime>1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jenkinson</dc:creator>
  <cp:keywords/>
  <dc:description/>
  <cp:lastModifiedBy>Miss C Briggs</cp:lastModifiedBy>
  <cp:revision>2</cp:revision>
  <cp:lastPrinted>2021-09-19T07:42:00Z</cp:lastPrinted>
  <dcterms:created xsi:type="dcterms:W3CDTF">2022-12-21T10:19:00Z</dcterms:created>
  <dcterms:modified xsi:type="dcterms:W3CDTF">2022-12-21T10:19:00Z</dcterms:modified>
</cp:coreProperties>
</file>