
<file path=[Content_Types].xml><?xml version="1.0" encoding="utf-8"?>
<Types xmlns="http://schemas.openxmlformats.org/package/2006/content-types">
  <Default Extension="png" ContentType="image/png"/>
  <Default Extension="tmp" ContentType="image/png"/>
  <Default Extension="jfif" ContentType="image/jpe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23534" w14:textId="601225C9" w:rsidR="007A4545" w:rsidRDefault="00A570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4C358" wp14:editId="5E693367">
                <wp:simplePos x="0" y="0"/>
                <wp:positionH relativeFrom="column">
                  <wp:posOffset>1828800</wp:posOffset>
                </wp:positionH>
                <wp:positionV relativeFrom="paragraph">
                  <wp:posOffset>-23495</wp:posOffset>
                </wp:positionV>
                <wp:extent cx="7842250" cy="65722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0" cy="657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44744" w14:textId="22F30A48" w:rsidR="007A4545" w:rsidRPr="003915D2" w:rsidRDefault="00A57032" w:rsidP="003915D2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3915D2"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  <w:t xml:space="preserve">Key Knowledge: 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Can sequence the stages of a baby.  Observe these changes.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Can describe how animals change as they get older. </w:t>
                            </w:r>
                            <w:r w:rsid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Develops understanding of how insects change (more than a butterfly) through lifecycle diagrams. 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Can explain what humans and other animals need to survive- this could be through planning a trip to the moon or desert Island. 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15D2" w:rsidRPr="003915D2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Can describe how to keep clean and healthy.  Has a good understanding of the food plate and understands ‘a healthy balanced diet’.  Can create a diet for an athlete.  Can adopt a menu to substitute food from the eat well plate.  Understands the effect of exercise on the body.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4C3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in;margin-top:-1.85pt;width:617.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" fillcolor="#fbe4d5 [661]" strokeweight=".5pt">
                <v:textbox>
                  <w:txbxContent>
                    <w:p w14:paraId="00144744" w14:textId="22F30A48" w:rsidR="007A4545" w:rsidRPr="003915D2" w:rsidRDefault="00A57032" w:rsidP="003915D2">
                      <w:pPr>
                        <w:spacing w:after="0" w:line="240" w:lineRule="auto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bookmarkStart w:id="1" w:name="_GoBack"/>
                      <w:r w:rsidRPr="003915D2"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  <w:t xml:space="preserve">Key Knowledge: 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>Can sequence the stages of a baby.  Observe these changes.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Can describe how animals change as they get older. </w:t>
                      </w:r>
                      <w:r w:rsid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Develops understanding of how insects change (more than a butterfly) through lifecycle diagrams. 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Can explain what humans and other animals need to survive- this could be through planning a trip to the moon or desert Island. 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</w:t>
                      </w:r>
                      <w:r w:rsidR="003915D2" w:rsidRPr="003915D2">
                        <w:rPr>
                          <w:rFonts w:eastAsia="Calibri" w:cstheme="minorHAnsi"/>
                          <w:sz w:val="18"/>
                          <w:szCs w:val="18"/>
                        </w:rPr>
                        <w:t>Can describe how to keep clean and healthy.  Has a good understanding of the food plate and understands ‘a healthy balanced diet’.  Can create a diet for an athlete.  Can adopt a menu to substitute food from the eat well plate.  Understands the effect of exercise on the body.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A71C9" wp14:editId="6A003337">
                <wp:simplePos x="0" y="0"/>
                <wp:positionH relativeFrom="column">
                  <wp:posOffset>-790575</wp:posOffset>
                </wp:positionH>
                <wp:positionV relativeFrom="paragraph">
                  <wp:posOffset>-52070</wp:posOffset>
                </wp:positionV>
                <wp:extent cx="1828800" cy="727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CC2B3" w14:textId="77777777" w:rsidR="00A57032" w:rsidRPr="00A57032" w:rsidRDefault="007A4545" w:rsidP="007A454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032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  <w:r w:rsidR="00A57032" w:rsidRPr="00A57032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Year 2</w:t>
                            </w:r>
                          </w:p>
                          <w:p w14:paraId="5EDB3034" w14:textId="1AD360BF" w:rsidR="007A4545" w:rsidRPr="00A57032" w:rsidRDefault="00A57032" w:rsidP="007A454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032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Animals Including Humans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71C9" id="Text Box 3" o:spid="_x0000_s1027" type="#_x0000_t202" style="position:absolute;margin-left:-62.25pt;margin-top:-4.1pt;width:2in;height:57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" filled="f" stroked="f">
                <v:textbox>
                  <w:txbxContent>
                    <w:p w14:paraId="03FCC2B3" w14:textId="77777777" w:rsidR="00A57032" w:rsidRPr="00A57032" w:rsidRDefault="007A4545" w:rsidP="007A454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7032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  <w:r w:rsidR="00A57032" w:rsidRPr="00A57032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 Year 2</w:t>
                      </w:r>
                    </w:p>
                    <w:p w14:paraId="5EDB3034" w14:textId="1AD360BF" w:rsidR="007A4545" w:rsidRPr="00A57032" w:rsidRDefault="00A57032" w:rsidP="007A454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7032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Animals Including Humans </w:t>
                      </w:r>
                    </w:p>
                  </w:txbxContent>
                </v:textbox>
              </v:shape>
            </w:pict>
          </mc:Fallback>
        </mc:AlternateContent>
      </w:r>
      <w:r w:rsidR="00C22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EA68B3" wp14:editId="6E272E9F">
                <wp:simplePos x="0" y="0"/>
                <wp:positionH relativeFrom="column">
                  <wp:posOffset>1028700</wp:posOffset>
                </wp:positionH>
                <wp:positionV relativeFrom="paragraph">
                  <wp:posOffset>3409950</wp:posOffset>
                </wp:positionV>
                <wp:extent cx="2540000" cy="25781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57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42CD4" w14:textId="4737B125" w:rsidR="00A429F7" w:rsidRDefault="00AD0408" w:rsidP="00A429F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To stay alive</w:t>
                            </w:r>
                            <w:r w:rsidR="00F53CB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animals need:</w:t>
                            </w:r>
                          </w:p>
                          <w:p w14:paraId="7D4149EF" w14:textId="77777777" w:rsidR="00410C08" w:rsidRPr="008C3D7D" w:rsidRDefault="00410C08" w:rsidP="00A429F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83BF4CB" w14:textId="5255F8A5" w:rsidR="005157E1" w:rsidRPr="008C3D7D" w:rsidRDefault="005157E1" w:rsidP="00B555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0EA68B3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81pt;margin-top:268.5pt;width:200pt;height:20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" fillcolor="white [3201]" stroked="f" strokeweight=".5pt">
                <v:fill opacity="4626f"/>
                <v:textbox>
                  <w:txbxContent>
                    <w:p w14:paraId="3FD42CD4" w14:textId="4737B125" w:rsidR="00A429F7" w:rsidRDefault="00AD0408" w:rsidP="00A429F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To stay alive</w:t>
                      </w:r>
                      <w:r w:rsidR="00F53CB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animals need:</w:t>
                      </w:r>
                    </w:p>
                    <w:p w14:paraId="7D4149EF" w14:textId="77777777" w:rsidR="00410C08" w:rsidRPr="008C3D7D" w:rsidRDefault="00410C08" w:rsidP="00A429F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83BF4CB" w14:textId="5255F8A5" w:rsidR="005157E1" w:rsidRPr="008C3D7D" w:rsidRDefault="005157E1" w:rsidP="00B5553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D5F0EC" wp14:editId="626D37A5">
                <wp:simplePos x="0" y="0"/>
                <wp:positionH relativeFrom="column">
                  <wp:posOffset>7042150</wp:posOffset>
                </wp:positionH>
                <wp:positionV relativeFrom="paragraph">
                  <wp:posOffset>755650</wp:posOffset>
                </wp:positionV>
                <wp:extent cx="2540000" cy="2578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578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760BD" w14:textId="19A2C51E" w:rsidR="00F62D94" w:rsidRPr="008C3D7D" w:rsidRDefault="00A26621" w:rsidP="00F62D9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Lifecycles</w:t>
                            </w:r>
                          </w:p>
                          <w:p w14:paraId="4FAAF35E" w14:textId="41502AE8" w:rsidR="00F62D94" w:rsidRPr="008C3D7D" w:rsidRDefault="00F62D94" w:rsidP="00F62D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3D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5F0EC" id="Text Box 20" o:spid="_x0000_s1027" type="#_x0000_t202" style="position:absolute;margin-left:554.5pt;margin-top:59.5pt;width:200pt;height:20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" fillcolor="white [3201]" stroked="f" strokeweight=".5pt">
                <v:fill opacity="4626f"/>
                <v:textbox>
                  <w:txbxContent>
                    <w:p w14:paraId="256760BD" w14:textId="19A2C51E" w:rsidR="00F62D94" w:rsidRPr="008C3D7D" w:rsidRDefault="00A26621" w:rsidP="00F62D9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Lifecycles</w:t>
                      </w:r>
                    </w:p>
                    <w:p w14:paraId="4FAAF35E" w14:textId="41502AE8" w:rsidR="00F62D94" w:rsidRPr="008C3D7D" w:rsidRDefault="00F62D94" w:rsidP="00F62D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C3D7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4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52F92" wp14:editId="693FF9F1">
                <wp:simplePos x="0" y="0"/>
                <wp:positionH relativeFrom="column">
                  <wp:posOffset>6877050</wp:posOffset>
                </wp:positionH>
                <wp:positionV relativeFrom="paragraph">
                  <wp:posOffset>754380</wp:posOffset>
                </wp:positionV>
                <wp:extent cx="2794000" cy="2540000"/>
                <wp:effectExtent l="19050" t="19050" r="254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3F1E3" id="Rectangle 7" o:spid="_x0000_s1026" style="position:absolute;margin-left:541.5pt;margin-top:59.4pt;width:220pt;height:20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" fillcolor="white [3201]" strokecolor="#ffc000" strokeweight="3pt"/>
            </w:pict>
          </mc:Fallback>
        </mc:AlternateContent>
      </w:r>
      <w:r w:rsidR="007A4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B2CF0" wp14:editId="1B0E9FD6">
                <wp:simplePos x="0" y="0"/>
                <wp:positionH relativeFrom="column">
                  <wp:posOffset>-895350</wp:posOffset>
                </wp:positionH>
                <wp:positionV relativeFrom="paragraph">
                  <wp:posOffset>-52070</wp:posOffset>
                </wp:positionV>
                <wp:extent cx="10610850" cy="7683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51E6D7F" id="Rectangle 2" o:spid="_x0000_s1026" style="position:absolute;margin-left:-70.5pt;margin-top:-4.1pt;width:835.5pt;height: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" fillcolor="black [3200]" strokecolor="black [1600]" strokeweight="1pt"/>
            </w:pict>
          </mc:Fallback>
        </mc:AlternateContent>
      </w:r>
    </w:p>
    <w:p w14:paraId="2731D871" w14:textId="3E493EDE" w:rsidR="0090144D" w:rsidRPr="0090144D" w:rsidRDefault="0090144D" w:rsidP="0090144D"/>
    <w:p w14:paraId="1AFD9FFF" w14:textId="0FD141C6" w:rsidR="0090144D" w:rsidRPr="0090144D" w:rsidRDefault="007C34C6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8C8223" wp14:editId="56C7E89A">
                <wp:simplePos x="0" y="0"/>
                <wp:positionH relativeFrom="column">
                  <wp:posOffset>-847725</wp:posOffset>
                </wp:positionH>
                <wp:positionV relativeFrom="paragraph">
                  <wp:posOffset>186055</wp:posOffset>
                </wp:positionV>
                <wp:extent cx="1571625" cy="6502400"/>
                <wp:effectExtent l="0" t="0" r="2857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0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071AF" w14:textId="4E6D15F9" w:rsidR="00C22893" w:rsidRDefault="00C22893" w:rsidP="00C22893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C22893">
                              <w:rPr>
                                <w:color w:val="000000" w:themeColor="text1"/>
                                <w:u w:val="single"/>
                              </w:rPr>
                              <w:t>VOCABULARY</w:t>
                            </w:r>
                          </w:p>
                          <w:p w14:paraId="78A76B7C" w14:textId="4E335268" w:rsidR="00A70D87" w:rsidRDefault="00A57032" w:rsidP="00A70D87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  <w:r w:rsidR="00692AA3" w:rsidRPr="003C00A1">
                              <w:rPr>
                                <w:b/>
                                <w:bCs/>
                                <w:color w:val="0070C0"/>
                              </w:rPr>
                              <w:t>arnivore</w:t>
                            </w:r>
                            <w:r w:rsidR="00240C9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="00240C9A" w:rsidRPr="003C00A1">
                              <w:rPr>
                                <w:color w:val="000000" w:themeColor="text1"/>
                              </w:rPr>
                              <w:t>eats meat.</w:t>
                            </w:r>
                          </w:p>
                          <w:p w14:paraId="21ED404B" w14:textId="77777777" w:rsidR="00A57032" w:rsidRDefault="00A57032" w:rsidP="00A70D8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71CC7C" w14:textId="25C82EED" w:rsidR="00692AA3" w:rsidRDefault="00A57032" w:rsidP="00A70D87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o</w:t>
                            </w:r>
                            <w:r w:rsidR="00692AA3" w:rsidRPr="003C00A1">
                              <w:rPr>
                                <w:b/>
                                <w:bCs/>
                                <w:color w:val="0070C0"/>
                              </w:rPr>
                              <w:t>mnivore</w:t>
                            </w:r>
                            <w:r w:rsidR="00240C9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="00240C9A" w:rsidRPr="003C00A1"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E150B6" w:rsidRPr="003C00A1">
                              <w:rPr>
                                <w:color w:val="000000" w:themeColor="text1"/>
                              </w:rPr>
                              <w:t xml:space="preserve">ats plants and </w:t>
                            </w:r>
                            <w:r w:rsidR="003D7A7B" w:rsidRPr="003C00A1">
                              <w:rPr>
                                <w:color w:val="000000" w:themeColor="text1"/>
                              </w:rPr>
                              <w:t>meat.</w:t>
                            </w:r>
                          </w:p>
                          <w:p w14:paraId="0BBCFDFC" w14:textId="77777777" w:rsidR="00A57032" w:rsidRPr="00A70D87" w:rsidRDefault="00A57032" w:rsidP="00A70D8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BFFD71F" w14:textId="6C6875C0" w:rsidR="00692AA3" w:rsidRDefault="00A57032" w:rsidP="00A70D87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h</w:t>
                            </w:r>
                            <w:r w:rsidR="00692AA3" w:rsidRPr="003C00A1">
                              <w:rPr>
                                <w:b/>
                                <w:bCs/>
                                <w:color w:val="0070C0"/>
                              </w:rPr>
                              <w:t>erbivore</w:t>
                            </w:r>
                            <w:r w:rsidR="003D7A7B" w:rsidRPr="003C00A1">
                              <w:rPr>
                                <w:b/>
                                <w:bCs/>
                                <w:color w:val="0070C0"/>
                              </w:rPr>
                              <w:t>-</w:t>
                            </w:r>
                            <w:r w:rsidR="003D7A7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3D7A7B" w:rsidRPr="003C00A1">
                              <w:rPr>
                                <w:color w:val="000000" w:themeColor="text1"/>
                              </w:rPr>
                              <w:t>eats plant</w:t>
                            </w:r>
                            <w:r w:rsidR="00C74763" w:rsidRPr="003C00A1">
                              <w:rPr>
                                <w:color w:val="000000" w:themeColor="text1"/>
                              </w:rPr>
                              <w:t>s</w:t>
                            </w:r>
                          </w:p>
                          <w:p w14:paraId="7E7A3258" w14:textId="77777777" w:rsidR="00A57032" w:rsidRDefault="00A57032" w:rsidP="00A70D8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3A34E03" w14:textId="77777777" w:rsidR="00A57032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</w:rPr>
                              <w:t>o</w:t>
                            </w:r>
                            <w:r w:rsidR="00754519" w:rsidRPr="00790E3B">
                              <w:rPr>
                                <w:b/>
                                <w:bCs/>
                                <w:color w:val="4472C4" w:themeColor="accent1"/>
                              </w:rPr>
                              <w:t>ffspring</w:t>
                            </w:r>
                            <w:r w:rsidR="00790E3B">
                              <w:rPr>
                                <w:color w:val="000000" w:themeColor="text1"/>
                              </w:rPr>
                              <w:t>- the child of an animal.</w:t>
                            </w:r>
                          </w:p>
                          <w:p w14:paraId="4EC82C8E" w14:textId="2E1A57B4" w:rsidR="00575F37" w:rsidRPr="00A57032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l</w:t>
                            </w:r>
                            <w:r w:rsidR="00C75CAB">
                              <w:rPr>
                                <w:b/>
                                <w:bCs/>
                                <w:color w:val="0070C0"/>
                              </w:rPr>
                              <w:t>ifecycle</w:t>
                            </w:r>
                            <w:r w:rsidR="00575F37" w:rsidRPr="003C00A1">
                              <w:rPr>
                                <w:b/>
                                <w:bCs/>
                                <w:color w:val="0070C0"/>
                              </w:rPr>
                              <w:t>-</w:t>
                            </w:r>
                            <w:r w:rsidR="00CB40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C75CAB">
                              <w:rPr>
                                <w:color w:val="000000" w:themeColor="text1"/>
                              </w:rPr>
                              <w:t>a series of changes</w:t>
                            </w:r>
                            <w:r w:rsidR="00F473E3">
                              <w:rPr>
                                <w:color w:val="000000" w:themeColor="text1"/>
                              </w:rPr>
                              <w:t xml:space="preserve"> that an animal passes through from birth to death. </w:t>
                            </w:r>
                          </w:p>
                          <w:p w14:paraId="29031E00" w14:textId="6AEEC3A3" w:rsidR="00575F37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d</w:t>
                            </w:r>
                            <w:r w:rsidR="00766390">
                              <w:rPr>
                                <w:b/>
                                <w:bCs/>
                                <w:color w:val="0070C0"/>
                              </w:rPr>
                              <w:t>iet</w:t>
                            </w:r>
                            <w:r w:rsidR="00575F37">
                              <w:rPr>
                                <w:b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AA332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766390">
                              <w:rPr>
                                <w:color w:val="000000" w:themeColor="text1"/>
                              </w:rPr>
                              <w:t>the food and water and animal needs.</w:t>
                            </w:r>
                          </w:p>
                          <w:p w14:paraId="1C2014F1" w14:textId="1F77098A" w:rsidR="003C00A1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="007C34C6">
                              <w:rPr>
                                <w:b/>
                                <w:bCs/>
                                <w:color w:val="0070C0"/>
                              </w:rPr>
                              <w:t>xercise</w:t>
                            </w:r>
                            <w:r w:rsidR="003C00A1">
                              <w:rPr>
                                <w:color w:val="000000" w:themeColor="text1"/>
                              </w:rPr>
                              <w:t xml:space="preserve">- </w:t>
                            </w:r>
                            <w:r w:rsidR="007C34C6">
                              <w:rPr>
                                <w:color w:val="000000" w:themeColor="text1"/>
                              </w:rPr>
                              <w:t xml:space="preserve">a physical activity to keep your body fit. </w:t>
                            </w:r>
                            <w:r w:rsidR="003C00A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4E0196D" w14:textId="174C29F4" w:rsidR="001F1D87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h</w:t>
                            </w:r>
                            <w:r w:rsidR="001F1D87">
                              <w:rPr>
                                <w:b/>
                                <w:bCs/>
                                <w:color w:val="0070C0"/>
                              </w:rPr>
                              <w:t>ygiene</w:t>
                            </w:r>
                            <w:r w:rsidR="001F1D87">
                              <w:rPr>
                                <w:color w:val="000000" w:themeColor="text1"/>
                              </w:rPr>
                              <w:t>- how clean something is.</w:t>
                            </w:r>
                          </w:p>
                          <w:p w14:paraId="759501A9" w14:textId="0922C95C" w:rsidR="001F1D87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g</w:t>
                            </w:r>
                            <w:r w:rsidR="001F1D87" w:rsidRPr="001F1D87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erm-</w:t>
                            </w:r>
                            <w:r w:rsidR="001F1D87">
                              <w:rPr>
                                <w:color w:val="000000" w:themeColor="text1"/>
                              </w:rPr>
                              <w:t xml:space="preserve"> bacteria or virus.</w:t>
                            </w:r>
                          </w:p>
                          <w:p w14:paraId="5B6A194B" w14:textId="29DA7907" w:rsidR="00B01A28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m</w:t>
                            </w:r>
                            <w:r w:rsidR="00B01A28">
                              <w:rPr>
                                <w:b/>
                                <w:bCs/>
                                <w:color w:val="0070C0"/>
                              </w:rPr>
                              <w:t>edicine</w:t>
                            </w:r>
                            <w:r w:rsidR="00B01A28">
                              <w:rPr>
                                <w:color w:val="000000" w:themeColor="text1"/>
                              </w:rPr>
                              <w:t xml:space="preserve">- a drug or </w:t>
                            </w:r>
                            <w:r w:rsidR="00B802EF">
                              <w:rPr>
                                <w:color w:val="000000" w:themeColor="text1"/>
                              </w:rPr>
                              <w:t>other substance used to treat disease or other illnesses and symptoms.</w:t>
                            </w:r>
                          </w:p>
                          <w:p w14:paraId="054B02F9" w14:textId="02CDE494" w:rsidR="00D17D3D" w:rsidRDefault="00A57032" w:rsidP="00C228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r</w:t>
                            </w:r>
                            <w:r w:rsidR="00D17D3D">
                              <w:rPr>
                                <w:b/>
                                <w:bCs/>
                                <w:color w:val="0070C0"/>
                              </w:rPr>
                              <w:t>eproduce</w:t>
                            </w:r>
                            <w:r w:rsidR="00D17D3D">
                              <w:rPr>
                                <w:color w:val="000000" w:themeColor="text1"/>
                              </w:rPr>
                              <w:t xml:space="preserve">- when </w:t>
                            </w:r>
                            <w:r w:rsidR="00B9133C">
                              <w:rPr>
                                <w:color w:val="000000" w:themeColor="text1"/>
                              </w:rPr>
                              <w:t xml:space="preserve">living things make a new living thing of the same kind. </w:t>
                            </w:r>
                          </w:p>
                          <w:p w14:paraId="2D7635D7" w14:textId="77777777" w:rsidR="007C34C6" w:rsidRPr="003C00A1" w:rsidRDefault="007C34C6" w:rsidP="00C2289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1A77D77" w14:textId="6184FF31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63EE726" w14:textId="7636694E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072C0A3" w14:textId="6D54E4E2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CDDB0BA" w14:textId="0FD1CEE0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EFA323A" w14:textId="5F65C684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E7DA213" w14:textId="14BF90DE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4253F96" w14:textId="7405140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1DEA678" w14:textId="55A4ED2F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32C08A2" w14:textId="3B53F031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24A44" w14:textId="0A57CA9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5043CC0" w14:textId="6E9B848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F388676" w14:textId="168B3F1A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0080F0" w14:textId="695F75BD" w:rsidR="00C22893" w:rsidRDefault="00C22893" w:rsidP="00C22893">
                            <w:pPr>
                              <w:shd w:val="clear" w:color="auto" w:fill="FFF2CC" w:themeFill="accent4" w:themeFillTint="33"/>
                              <w:rPr>
                                <w:u w:val="single"/>
                              </w:rPr>
                            </w:pPr>
                          </w:p>
                          <w:p w14:paraId="0E34CBEC" w14:textId="1A7FE4AB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77435FC" w14:textId="0047D16D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E3A0402" w14:textId="72B8B085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258C6D8" w14:textId="77777777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6BDE2C9" w14:textId="4DB22E22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A0A485" w14:textId="78D457CE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53983B5" w14:textId="0A7E72A0" w:rsid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0001C9F" w14:textId="77777777" w:rsidR="00C22893" w:rsidRPr="00C22893" w:rsidRDefault="00C22893" w:rsidP="00C22893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C8223" id="Rectangle 33" o:spid="_x0000_s1030" style="position:absolute;margin-left:-66.75pt;margin-top:14.65pt;width:123.75pt;height:5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" fillcolor="#fff2cc [663]" strokecolor="#1f3763 [1604]" strokeweight="1pt">
                <v:textbox>
                  <w:txbxContent>
                    <w:p w14:paraId="283071AF" w14:textId="4E6D15F9" w:rsidR="00C22893" w:rsidRDefault="00C22893" w:rsidP="00C22893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r w:rsidRPr="00C22893">
                        <w:rPr>
                          <w:color w:val="000000" w:themeColor="text1"/>
                          <w:u w:val="single"/>
                        </w:rPr>
                        <w:t>VOCABULARY</w:t>
                      </w:r>
                    </w:p>
                    <w:p w14:paraId="78A76B7C" w14:textId="4E335268" w:rsidR="00A70D87" w:rsidRDefault="00A57032" w:rsidP="00A70D87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c</w:t>
                      </w:r>
                      <w:r w:rsidR="00692AA3" w:rsidRPr="003C00A1">
                        <w:rPr>
                          <w:b/>
                          <w:bCs/>
                          <w:color w:val="0070C0"/>
                        </w:rPr>
                        <w:t>arnivore</w:t>
                      </w:r>
                      <w:r w:rsidR="00240C9A">
                        <w:rPr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="00240C9A" w:rsidRPr="003C00A1">
                        <w:rPr>
                          <w:color w:val="000000" w:themeColor="text1"/>
                        </w:rPr>
                        <w:t>eats meat.</w:t>
                      </w:r>
                    </w:p>
                    <w:p w14:paraId="21ED404B" w14:textId="77777777" w:rsidR="00A57032" w:rsidRDefault="00A57032" w:rsidP="00A70D87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7171CC7C" w14:textId="25C82EED" w:rsidR="00692AA3" w:rsidRDefault="00A57032" w:rsidP="00A70D87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o</w:t>
                      </w:r>
                      <w:r w:rsidR="00692AA3" w:rsidRPr="003C00A1">
                        <w:rPr>
                          <w:b/>
                          <w:bCs/>
                          <w:color w:val="0070C0"/>
                        </w:rPr>
                        <w:t>mnivore</w:t>
                      </w:r>
                      <w:r w:rsidR="00240C9A">
                        <w:rPr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="00240C9A" w:rsidRPr="003C00A1">
                        <w:rPr>
                          <w:color w:val="000000" w:themeColor="text1"/>
                        </w:rPr>
                        <w:t>e</w:t>
                      </w:r>
                      <w:r w:rsidR="00E150B6" w:rsidRPr="003C00A1">
                        <w:rPr>
                          <w:color w:val="000000" w:themeColor="text1"/>
                        </w:rPr>
                        <w:t xml:space="preserve">ats plants and </w:t>
                      </w:r>
                      <w:r w:rsidR="003D7A7B" w:rsidRPr="003C00A1">
                        <w:rPr>
                          <w:color w:val="000000" w:themeColor="text1"/>
                        </w:rPr>
                        <w:t>meat.</w:t>
                      </w:r>
                    </w:p>
                    <w:p w14:paraId="0BBCFDFC" w14:textId="77777777" w:rsidR="00A57032" w:rsidRPr="00A70D87" w:rsidRDefault="00A57032" w:rsidP="00A70D87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BFFD71F" w14:textId="6C6875C0" w:rsidR="00692AA3" w:rsidRDefault="00A57032" w:rsidP="00A70D87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h</w:t>
                      </w:r>
                      <w:r w:rsidR="00692AA3" w:rsidRPr="003C00A1">
                        <w:rPr>
                          <w:b/>
                          <w:bCs/>
                          <w:color w:val="0070C0"/>
                        </w:rPr>
                        <w:t>erbivore</w:t>
                      </w:r>
                      <w:r w:rsidR="003D7A7B" w:rsidRPr="003C00A1">
                        <w:rPr>
                          <w:b/>
                          <w:bCs/>
                          <w:color w:val="0070C0"/>
                        </w:rPr>
                        <w:t>-</w:t>
                      </w:r>
                      <w:r w:rsidR="003D7A7B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3D7A7B" w:rsidRPr="003C00A1">
                        <w:rPr>
                          <w:color w:val="000000" w:themeColor="text1"/>
                        </w:rPr>
                        <w:t>eats plant</w:t>
                      </w:r>
                      <w:r w:rsidR="00C74763" w:rsidRPr="003C00A1">
                        <w:rPr>
                          <w:color w:val="000000" w:themeColor="text1"/>
                        </w:rPr>
                        <w:t>s</w:t>
                      </w:r>
                    </w:p>
                    <w:p w14:paraId="7E7A3258" w14:textId="77777777" w:rsidR="00A57032" w:rsidRDefault="00A57032" w:rsidP="00A70D87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43A34E03" w14:textId="77777777" w:rsidR="00A57032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</w:rPr>
                        <w:t>o</w:t>
                      </w:r>
                      <w:r w:rsidR="00754519" w:rsidRPr="00790E3B">
                        <w:rPr>
                          <w:b/>
                          <w:bCs/>
                          <w:color w:val="4472C4" w:themeColor="accent1"/>
                        </w:rPr>
                        <w:t>ffspring</w:t>
                      </w:r>
                      <w:r w:rsidR="00790E3B">
                        <w:rPr>
                          <w:color w:val="000000" w:themeColor="text1"/>
                        </w:rPr>
                        <w:t>- the child of an animal.</w:t>
                      </w:r>
                    </w:p>
                    <w:p w14:paraId="4EC82C8E" w14:textId="2E1A57B4" w:rsidR="00575F37" w:rsidRPr="00A57032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l</w:t>
                      </w:r>
                      <w:r w:rsidR="00C75CAB">
                        <w:rPr>
                          <w:b/>
                          <w:bCs/>
                          <w:color w:val="0070C0"/>
                        </w:rPr>
                        <w:t>ifecycle</w:t>
                      </w:r>
                      <w:r w:rsidR="00575F37" w:rsidRPr="003C00A1">
                        <w:rPr>
                          <w:b/>
                          <w:bCs/>
                          <w:color w:val="0070C0"/>
                        </w:rPr>
                        <w:t>-</w:t>
                      </w:r>
                      <w:r w:rsidR="00CB4050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C75CAB">
                        <w:rPr>
                          <w:color w:val="000000" w:themeColor="text1"/>
                        </w:rPr>
                        <w:t>a series of changes</w:t>
                      </w:r>
                      <w:r w:rsidR="00F473E3">
                        <w:rPr>
                          <w:color w:val="000000" w:themeColor="text1"/>
                        </w:rPr>
                        <w:t xml:space="preserve"> that an animal passes through from birth to death. </w:t>
                      </w:r>
                    </w:p>
                    <w:p w14:paraId="29031E00" w14:textId="6AEEC3A3" w:rsidR="00575F37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d</w:t>
                      </w:r>
                      <w:r w:rsidR="00766390">
                        <w:rPr>
                          <w:b/>
                          <w:bCs/>
                          <w:color w:val="0070C0"/>
                        </w:rPr>
                        <w:t>iet</w:t>
                      </w:r>
                      <w:r w:rsidR="00575F37">
                        <w:rPr>
                          <w:b/>
                          <w:bCs/>
                          <w:color w:val="000000" w:themeColor="text1"/>
                        </w:rPr>
                        <w:t>-</w:t>
                      </w:r>
                      <w:r w:rsidR="00AA332C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766390">
                        <w:rPr>
                          <w:color w:val="000000" w:themeColor="text1"/>
                        </w:rPr>
                        <w:t>the food and water and animal needs.</w:t>
                      </w:r>
                    </w:p>
                    <w:p w14:paraId="1C2014F1" w14:textId="1F77098A" w:rsidR="003C00A1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e</w:t>
                      </w:r>
                      <w:r w:rsidR="007C34C6">
                        <w:rPr>
                          <w:b/>
                          <w:bCs/>
                          <w:color w:val="0070C0"/>
                        </w:rPr>
                        <w:t>xercise</w:t>
                      </w:r>
                      <w:r w:rsidR="003C00A1">
                        <w:rPr>
                          <w:color w:val="000000" w:themeColor="text1"/>
                        </w:rPr>
                        <w:t xml:space="preserve">- </w:t>
                      </w:r>
                      <w:r w:rsidR="007C34C6">
                        <w:rPr>
                          <w:color w:val="000000" w:themeColor="text1"/>
                        </w:rPr>
                        <w:t xml:space="preserve">a physical activity to keep your body fit. </w:t>
                      </w:r>
                      <w:r w:rsidR="003C00A1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4E0196D" w14:textId="174C29F4" w:rsidR="001F1D87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h</w:t>
                      </w:r>
                      <w:r w:rsidR="001F1D87">
                        <w:rPr>
                          <w:b/>
                          <w:bCs/>
                          <w:color w:val="0070C0"/>
                        </w:rPr>
                        <w:t>ygiene</w:t>
                      </w:r>
                      <w:r w:rsidR="001F1D87">
                        <w:rPr>
                          <w:color w:val="000000" w:themeColor="text1"/>
                        </w:rPr>
                        <w:t>- how clean something is.</w:t>
                      </w:r>
                    </w:p>
                    <w:p w14:paraId="759501A9" w14:textId="0922C95C" w:rsidR="001F1D87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g</w:t>
                      </w:r>
                      <w:r w:rsidR="001F1D87" w:rsidRPr="001F1D87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erm-</w:t>
                      </w:r>
                      <w:r w:rsidR="001F1D87">
                        <w:rPr>
                          <w:color w:val="000000" w:themeColor="text1"/>
                        </w:rPr>
                        <w:t xml:space="preserve"> bacteria or virus.</w:t>
                      </w:r>
                    </w:p>
                    <w:p w14:paraId="5B6A194B" w14:textId="29DA7907" w:rsidR="00B01A28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m</w:t>
                      </w:r>
                      <w:r w:rsidR="00B01A28">
                        <w:rPr>
                          <w:b/>
                          <w:bCs/>
                          <w:color w:val="0070C0"/>
                        </w:rPr>
                        <w:t>edicine</w:t>
                      </w:r>
                      <w:r w:rsidR="00B01A28">
                        <w:rPr>
                          <w:color w:val="000000" w:themeColor="text1"/>
                        </w:rPr>
                        <w:t xml:space="preserve">- a drug or </w:t>
                      </w:r>
                      <w:r w:rsidR="00B802EF">
                        <w:rPr>
                          <w:color w:val="000000" w:themeColor="text1"/>
                        </w:rPr>
                        <w:t>other substance used to treat disease or other illnesses and symptoms.</w:t>
                      </w:r>
                    </w:p>
                    <w:p w14:paraId="054B02F9" w14:textId="02CDE494" w:rsidR="00D17D3D" w:rsidRDefault="00A57032" w:rsidP="00C228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r</w:t>
                      </w:r>
                      <w:r w:rsidR="00D17D3D">
                        <w:rPr>
                          <w:b/>
                          <w:bCs/>
                          <w:color w:val="0070C0"/>
                        </w:rPr>
                        <w:t>eproduce</w:t>
                      </w:r>
                      <w:r w:rsidR="00D17D3D">
                        <w:rPr>
                          <w:color w:val="000000" w:themeColor="text1"/>
                        </w:rPr>
                        <w:t xml:space="preserve">- when </w:t>
                      </w:r>
                      <w:r w:rsidR="00B9133C">
                        <w:rPr>
                          <w:color w:val="000000" w:themeColor="text1"/>
                        </w:rPr>
                        <w:t xml:space="preserve">living things make a new living thing of the same kind. </w:t>
                      </w:r>
                    </w:p>
                    <w:p w14:paraId="2D7635D7" w14:textId="77777777" w:rsidR="007C34C6" w:rsidRPr="003C00A1" w:rsidRDefault="007C34C6" w:rsidP="00C22893">
                      <w:pPr>
                        <w:rPr>
                          <w:color w:val="000000" w:themeColor="text1"/>
                        </w:rPr>
                      </w:pPr>
                    </w:p>
                    <w:p w14:paraId="11A77D77" w14:textId="6184FF31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463EE726" w14:textId="7636694E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2072C0A3" w14:textId="6D54E4E2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6CDDB0BA" w14:textId="0FD1CEE0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7EFA323A" w14:textId="5F65C684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E7DA213" w14:textId="14BF90DE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14253F96" w14:textId="7405140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01DEA678" w14:textId="55A4ED2F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32C08A2" w14:textId="3B53F031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1E324A44" w14:textId="0A57CA9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65043CC0" w14:textId="6E9B848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F388676" w14:textId="168B3F1A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770080F0" w14:textId="695F75BD" w:rsidR="00C22893" w:rsidRDefault="00C22893" w:rsidP="00C22893">
                      <w:pPr>
                        <w:shd w:val="clear" w:color="auto" w:fill="FFF2CC" w:themeFill="accent4" w:themeFillTint="33"/>
                        <w:rPr>
                          <w:u w:val="single"/>
                        </w:rPr>
                      </w:pPr>
                    </w:p>
                    <w:p w14:paraId="0E34CBEC" w14:textId="1A7FE4AB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77435FC" w14:textId="0047D16D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E3A0402" w14:textId="72B8B085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258C6D8" w14:textId="77777777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56BDE2C9" w14:textId="4DB22E22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47A0A485" w14:textId="78D457CE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053983B5" w14:textId="0A7E72A0" w:rsidR="00C22893" w:rsidRDefault="00C22893" w:rsidP="00C22893">
                      <w:pPr>
                        <w:rPr>
                          <w:u w:val="single"/>
                        </w:rPr>
                      </w:pPr>
                    </w:p>
                    <w:p w14:paraId="30001C9F" w14:textId="77777777" w:rsidR="00C22893" w:rsidRPr="00C22893" w:rsidRDefault="00C22893" w:rsidP="00C22893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3A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AAEDB7" wp14:editId="797B98FE">
                <wp:simplePos x="0" y="0"/>
                <wp:positionH relativeFrom="column">
                  <wp:posOffset>1473200</wp:posOffset>
                </wp:positionH>
                <wp:positionV relativeFrom="paragraph">
                  <wp:posOffset>144780</wp:posOffset>
                </wp:positionV>
                <wp:extent cx="5346700" cy="2711450"/>
                <wp:effectExtent l="0" t="0" r="63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2711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ABB5F" w14:textId="4F440681" w:rsidR="00392153" w:rsidRPr="008C3D7D" w:rsidRDefault="00961E14" w:rsidP="00C2289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Adults and their </w:t>
                            </w:r>
                            <w:r w:rsidR="00790E3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offspring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AAEDB7" id="Text Box 32" o:spid="_x0000_s1031" type="#_x0000_t202" style="position:absolute;margin-left:116pt;margin-top:11.4pt;width:421pt;height:2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" fillcolor="white [3201]" stroked="f" strokeweight=".5pt">
                <v:fill opacity="4626f"/>
                <v:textbox>
                  <w:txbxContent>
                    <w:p w14:paraId="46DABB5F" w14:textId="4F440681" w:rsidR="00392153" w:rsidRPr="008C3D7D" w:rsidRDefault="00961E14" w:rsidP="00C2289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Adults and their </w:t>
                      </w:r>
                      <w:r w:rsidR="00790E3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offspring</w:t>
                      </w:r>
                    </w:p>
                  </w:txbxContent>
                </v:textbox>
              </v:shape>
            </w:pict>
          </mc:Fallback>
        </mc:AlternateContent>
      </w:r>
      <w:r w:rsidR="00961E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CE3B46" wp14:editId="33325301">
                <wp:simplePos x="0" y="0"/>
                <wp:positionH relativeFrom="column">
                  <wp:posOffset>800100</wp:posOffset>
                </wp:positionH>
                <wp:positionV relativeFrom="paragraph">
                  <wp:posOffset>182880</wp:posOffset>
                </wp:positionV>
                <wp:extent cx="6019800" cy="2540000"/>
                <wp:effectExtent l="19050" t="19050" r="1905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540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78EAD7" id="Rectangle 31" o:spid="_x0000_s1026" style="position:absolute;margin-left:63pt;margin-top:14.4pt;width:474pt;height:20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" fillcolor="white [3201]" strokecolor="#ffc000" strokeweight="3pt"/>
            </w:pict>
          </mc:Fallback>
        </mc:AlternateContent>
      </w:r>
    </w:p>
    <w:p w14:paraId="1B2D2A95" w14:textId="4205A2AB" w:rsidR="0090144D" w:rsidRPr="0090144D" w:rsidRDefault="00BC4AE3" w:rsidP="0090144D">
      <w:r w:rsidRPr="00BC4AE3"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2805C236" wp14:editId="66196C3C">
            <wp:simplePos x="0" y="0"/>
            <wp:positionH relativeFrom="column">
              <wp:posOffset>7035800</wp:posOffset>
            </wp:positionH>
            <wp:positionV relativeFrom="paragraph">
              <wp:posOffset>247650</wp:posOffset>
            </wp:positionV>
            <wp:extent cx="2493010" cy="1986280"/>
            <wp:effectExtent l="0" t="0" r="2540" b="0"/>
            <wp:wrapNone/>
            <wp:docPr id="6" name="Picture 5" descr="A picture containing text, tre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020F22-EFB0-4B64-83E6-DF2C871972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text, tree&#10;&#10;Description automatically generated">
                      <a:extLst>
                        <a:ext uri="{FF2B5EF4-FFF2-40B4-BE49-F238E27FC236}">
                          <a16:creationId xmlns:a16="http://schemas.microsoft.com/office/drawing/2014/main" id="{E8020F22-EFB0-4B64-83E6-DF2C871972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8" r="14405"/>
                    <a:stretch/>
                  </pic:blipFill>
                  <pic:spPr bwMode="auto">
                    <a:xfrm>
                      <a:off x="0" y="0"/>
                      <a:ext cx="2493010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5208"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5499AA01" wp14:editId="1A03BC93">
            <wp:simplePos x="0" y="0"/>
            <wp:positionH relativeFrom="column">
              <wp:posOffset>6013450</wp:posOffset>
            </wp:positionH>
            <wp:positionV relativeFrom="paragraph">
              <wp:posOffset>145415</wp:posOffset>
            </wp:positionV>
            <wp:extent cx="673100" cy="471805"/>
            <wp:effectExtent l="0" t="0" r="0" b="4445"/>
            <wp:wrapNone/>
            <wp:docPr id="129" name="Picture 129" descr="A sheep standing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sheep standing in a fiel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2" cy="47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7F">
        <w:rPr>
          <w:noProof/>
          <w:lang w:eastAsia="en-GB"/>
        </w:rPr>
        <w:drawing>
          <wp:anchor distT="0" distB="0" distL="114300" distR="114300" simplePos="0" relativeHeight="251829248" behindDoc="0" locked="0" layoutInCell="1" allowOverlap="1" wp14:anchorId="458AB811" wp14:editId="6A99FECC">
            <wp:simplePos x="0" y="0"/>
            <wp:positionH relativeFrom="column">
              <wp:posOffset>4138930</wp:posOffset>
            </wp:positionH>
            <wp:positionV relativeFrom="paragraph">
              <wp:posOffset>145843</wp:posOffset>
            </wp:positionV>
            <wp:extent cx="661530" cy="571500"/>
            <wp:effectExtent l="0" t="0" r="5715" b="0"/>
            <wp:wrapNone/>
            <wp:docPr id="116" name="Picture 116" descr="A couple of swans swimming in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couple of swans swimming in wat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3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7F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613A83A8" wp14:editId="3603BF6D">
            <wp:simplePos x="0" y="0"/>
            <wp:positionH relativeFrom="column">
              <wp:posOffset>3086735</wp:posOffset>
            </wp:positionH>
            <wp:positionV relativeFrom="paragraph">
              <wp:posOffset>187737</wp:posOffset>
            </wp:positionV>
            <wp:extent cx="590341" cy="571500"/>
            <wp:effectExtent l="0" t="0" r="635" b="0"/>
            <wp:wrapNone/>
            <wp:docPr id="115" name="Picture 115" descr="A baby duck swimming in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baby duck swimming in wa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4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7F"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4406725C" wp14:editId="0F4D769A">
            <wp:simplePos x="0" y="0"/>
            <wp:positionH relativeFrom="column">
              <wp:posOffset>5054600</wp:posOffset>
            </wp:positionH>
            <wp:positionV relativeFrom="paragraph">
              <wp:posOffset>147955</wp:posOffset>
            </wp:positionV>
            <wp:extent cx="723900" cy="480060"/>
            <wp:effectExtent l="0" t="0" r="0" b="0"/>
            <wp:wrapNone/>
            <wp:docPr id="128" name="Picture 128" descr="A white lamb lying in the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white lamb lying in the gra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15"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42650C8A" wp14:editId="242EBB38">
            <wp:simplePos x="0" y="0"/>
            <wp:positionH relativeFrom="column">
              <wp:posOffset>2082800</wp:posOffset>
            </wp:positionH>
            <wp:positionV relativeFrom="paragraph">
              <wp:posOffset>172904</wp:posOffset>
            </wp:positionV>
            <wp:extent cx="655527" cy="584200"/>
            <wp:effectExtent l="0" t="0" r="0" b="0"/>
            <wp:wrapNone/>
            <wp:docPr id="97" name="Picture 97" descr="A green frog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green frog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27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15"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2B5F520B" wp14:editId="76339326">
            <wp:simplePos x="0" y="0"/>
            <wp:positionH relativeFrom="column">
              <wp:posOffset>914400</wp:posOffset>
            </wp:positionH>
            <wp:positionV relativeFrom="paragraph">
              <wp:posOffset>69215</wp:posOffset>
            </wp:positionV>
            <wp:extent cx="927100" cy="688302"/>
            <wp:effectExtent l="0" t="0" r="6350" b="0"/>
            <wp:wrapNone/>
            <wp:docPr id="34" name="Picture 34" descr="A picture containing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fish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8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3699C" w14:textId="2972F276" w:rsidR="0090144D" w:rsidRPr="0090144D" w:rsidRDefault="000E5208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49706FF" wp14:editId="77019DFE">
                <wp:simplePos x="0" y="0"/>
                <wp:positionH relativeFrom="column">
                  <wp:posOffset>5715000</wp:posOffset>
                </wp:positionH>
                <wp:positionV relativeFrom="paragraph">
                  <wp:posOffset>62865</wp:posOffset>
                </wp:positionV>
                <wp:extent cx="342900" cy="0"/>
                <wp:effectExtent l="0" t="95250" r="0" b="9525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EAB8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450pt;margin-top:4.95pt;width:27pt;height: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" strokecolor="#4472c4 [3204]" strokeweight="3pt">
                <v:stroke endarrow="block" joinstyle="miter"/>
              </v:shape>
            </w:pict>
          </mc:Fallback>
        </mc:AlternateContent>
      </w:r>
      <w:r w:rsidR="00A73A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013255" wp14:editId="2B603638">
                <wp:simplePos x="0" y="0"/>
                <wp:positionH relativeFrom="column">
                  <wp:posOffset>3736975</wp:posOffset>
                </wp:positionH>
                <wp:positionV relativeFrom="paragraph">
                  <wp:posOffset>145415</wp:posOffset>
                </wp:positionV>
                <wp:extent cx="342900" cy="0"/>
                <wp:effectExtent l="0" t="95250" r="0" b="9525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AF7A63" id="Straight Arrow Connector 117" o:spid="_x0000_s1026" type="#_x0000_t32" style="position:absolute;margin-left:294.25pt;margin-top:11.45pt;width:27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" strokecolor="#4472c4 [3204]" strokeweight="3pt">
                <v:stroke endarrow="block" joinstyle="miter"/>
              </v:shape>
            </w:pict>
          </mc:Fallback>
        </mc:AlternateContent>
      </w:r>
      <w:r w:rsidR="004D7F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EC3F6E" wp14:editId="575BA584">
                <wp:simplePos x="0" y="0"/>
                <wp:positionH relativeFrom="column">
                  <wp:posOffset>1123950</wp:posOffset>
                </wp:positionH>
                <wp:positionV relativeFrom="paragraph">
                  <wp:posOffset>253365</wp:posOffset>
                </wp:positionV>
                <wp:extent cx="717550" cy="215900"/>
                <wp:effectExtent l="0" t="0" r="2540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5E1A11" w14:textId="5D94407E" w:rsidR="004D7F15" w:rsidRPr="004D7F15" w:rsidRDefault="004D7F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D7F15">
                              <w:rPr>
                                <w:sz w:val="16"/>
                                <w:szCs w:val="16"/>
                              </w:rPr>
                              <w:t>Tadpole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EC3F6E" id="Text Box 108" o:spid="_x0000_s1032" type="#_x0000_t202" style="position:absolute;margin-left:88.5pt;margin-top:19.95pt;width:56.5pt;height:1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" fillcolor="white [3201]" strokecolor="white [3212]" strokeweight=".5pt">
                <v:textbox>
                  <w:txbxContent>
                    <w:p w14:paraId="675E1A11" w14:textId="5D94407E" w:rsidR="004D7F15" w:rsidRPr="004D7F15" w:rsidRDefault="004D7F15">
                      <w:pPr>
                        <w:rPr>
                          <w:sz w:val="16"/>
                          <w:szCs w:val="16"/>
                        </w:rPr>
                      </w:pPr>
                      <w:r w:rsidRPr="004D7F15">
                        <w:rPr>
                          <w:sz w:val="16"/>
                          <w:szCs w:val="16"/>
                        </w:rPr>
                        <w:t>Tadpole</w:t>
                      </w:r>
                    </w:p>
                  </w:txbxContent>
                </v:textbox>
              </v:shape>
            </w:pict>
          </mc:Fallback>
        </mc:AlternateContent>
      </w:r>
      <w:r w:rsidR="004D7F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E9FBDE" wp14:editId="52AC4365">
                <wp:simplePos x="0" y="0"/>
                <wp:positionH relativeFrom="column">
                  <wp:posOffset>1778000</wp:posOffset>
                </wp:positionH>
                <wp:positionV relativeFrom="paragraph">
                  <wp:posOffset>94615</wp:posOffset>
                </wp:positionV>
                <wp:extent cx="342900" cy="0"/>
                <wp:effectExtent l="0" t="95250" r="0" b="9525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6C3423" id="Straight Arrow Connector 105" o:spid="_x0000_s1026" type="#_x0000_t32" style="position:absolute;margin-left:140pt;margin-top:7.45pt;width:27pt;height:0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" strokecolor="#4472c4 [3204]" strokeweight="3pt">
                <v:stroke endarrow="block" joinstyle="miter"/>
              </v:shape>
            </w:pict>
          </mc:Fallback>
        </mc:AlternateContent>
      </w:r>
    </w:p>
    <w:p w14:paraId="1C519F30" w14:textId="5EA9BDF6" w:rsidR="0090144D" w:rsidRPr="0090144D" w:rsidRDefault="000E5208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9B260D" wp14:editId="476DEF77">
                <wp:simplePos x="0" y="0"/>
                <wp:positionH relativeFrom="column">
                  <wp:posOffset>4959350</wp:posOffset>
                </wp:positionH>
                <wp:positionV relativeFrom="paragraph">
                  <wp:posOffset>69216</wp:posOffset>
                </wp:positionV>
                <wp:extent cx="1816100" cy="209550"/>
                <wp:effectExtent l="0" t="0" r="12700" b="1905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599612" w14:textId="2D8A6207" w:rsidR="000E5208" w:rsidRPr="004D7F15" w:rsidRDefault="000E5208" w:rsidP="000E52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Lamb                              Sheep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9B260D" id="Text Box 130" o:spid="_x0000_s1033" type="#_x0000_t202" style="position:absolute;margin-left:390.5pt;margin-top:5.45pt;width:143pt;height:16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" fillcolor="white [3201]" strokecolor="white [3212]" strokeweight=".5pt">
                <v:textbox>
                  <w:txbxContent>
                    <w:p w14:paraId="64599612" w14:textId="2D8A6207" w:rsidR="000E5208" w:rsidRPr="004D7F15" w:rsidRDefault="000E5208" w:rsidP="000E520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Lamb                              Sheep</w:t>
                      </w:r>
                    </w:p>
                  </w:txbxContent>
                </v:textbox>
              </v:shape>
            </w:pict>
          </mc:Fallback>
        </mc:AlternateContent>
      </w:r>
      <w:r w:rsidR="00A73A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3AD8E22" wp14:editId="2DF0925E">
                <wp:simplePos x="0" y="0"/>
                <wp:positionH relativeFrom="column">
                  <wp:posOffset>3020060</wp:posOffset>
                </wp:positionH>
                <wp:positionV relativeFrom="paragraph">
                  <wp:posOffset>183515</wp:posOffset>
                </wp:positionV>
                <wp:extent cx="1974850" cy="304165"/>
                <wp:effectExtent l="0" t="0" r="25400" b="1968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4143C2" w14:textId="06796773" w:rsidR="00CD6F02" w:rsidRPr="004D7F15" w:rsidRDefault="001A4E96" w:rsidP="00CD6F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B2EC6">
                              <w:rPr>
                                <w:sz w:val="16"/>
                                <w:szCs w:val="16"/>
                              </w:rPr>
                              <w:t xml:space="preserve">Flapper/Cygnet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Swan (Pen/cob)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AD8E22" id="Text Box 119" o:spid="_x0000_s1034" type="#_x0000_t202" style="position:absolute;margin-left:237.8pt;margin-top:14.45pt;width:155.5pt;height:23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" fillcolor="white [3201]" strokecolor="white [3212]" strokeweight=".5pt">
                <v:textbox>
                  <w:txbxContent>
                    <w:p w14:paraId="1E4143C2" w14:textId="06796773" w:rsidR="00CD6F02" w:rsidRPr="004D7F15" w:rsidRDefault="001A4E96" w:rsidP="00CD6F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6B2EC6">
                        <w:rPr>
                          <w:sz w:val="16"/>
                          <w:szCs w:val="16"/>
                        </w:rPr>
                        <w:t xml:space="preserve">Flapper/Cygnet                </w:t>
                      </w:r>
                      <w:r>
                        <w:rPr>
                          <w:sz w:val="16"/>
                          <w:szCs w:val="16"/>
                        </w:rPr>
                        <w:t>Swan (Pen/cob)</w:t>
                      </w:r>
                    </w:p>
                  </w:txbxContent>
                </v:textbox>
              </v:shape>
            </w:pict>
          </mc:Fallback>
        </mc:AlternateContent>
      </w:r>
      <w:r w:rsidR="004D7F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4572A5" wp14:editId="66C7B566">
                <wp:simplePos x="0" y="0"/>
                <wp:positionH relativeFrom="column">
                  <wp:posOffset>2120900</wp:posOffset>
                </wp:positionH>
                <wp:positionV relativeFrom="paragraph">
                  <wp:posOffset>62865</wp:posOffset>
                </wp:positionV>
                <wp:extent cx="717550" cy="215900"/>
                <wp:effectExtent l="0" t="0" r="2540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404780" w14:textId="787E5735" w:rsidR="004D7F15" w:rsidRPr="004D7F15" w:rsidRDefault="004D7F15" w:rsidP="004D7F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4572A5" id="Text Box 109" o:spid="_x0000_s1035" type="#_x0000_t202" style="position:absolute;margin-left:167pt;margin-top:4.95pt;width:56.5pt;height:1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" fillcolor="white [3201]" strokecolor="white [3212]" strokeweight=".5pt">
                <v:textbox>
                  <w:txbxContent>
                    <w:p w14:paraId="21404780" w14:textId="787E5735" w:rsidR="004D7F15" w:rsidRPr="004D7F15" w:rsidRDefault="004D7F15" w:rsidP="004D7F1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  <w:r w:rsidR="004D7F15"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2C8D7E68" wp14:editId="4A1D99F4">
            <wp:simplePos x="0" y="0"/>
            <wp:positionH relativeFrom="column">
              <wp:posOffset>2026967</wp:posOffset>
            </wp:positionH>
            <wp:positionV relativeFrom="paragraph">
              <wp:posOffset>125095</wp:posOffset>
            </wp:positionV>
            <wp:extent cx="711200" cy="603925"/>
            <wp:effectExtent l="0" t="0" r="0" b="0"/>
            <wp:wrapNone/>
            <wp:docPr id="101" name="Picture 101" descr="A rabbit in the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rabbit in the gras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0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15"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72447351" wp14:editId="1797C2C9">
            <wp:simplePos x="0" y="0"/>
            <wp:positionH relativeFrom="column">
              <wp:posOffset>1123950</wp:posOffset>
            </wp:positionH>
            <wp:positionV relativeFrom="paragraph">
              <wp:posOffset>128905</wp:posOffset>
            </wp:positionV>
            <wp:extent cx="654050" cy="679771"/>
            <wp:effectExtent l="0" t="0" r="0" b="0"/>
            <wp:wrapNone/>
            <wp:docPr id="100" name="Picture 100" descr="A picture containing cat, mammal, orang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cat, mammal, orange, in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7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7D32C" w14:textId="5851B431" w:rsidR="0090144D" w:rsidRPr="0090144D" w:rsidRDefault="00E76425" w:rsidP="0090144D">
      <w:r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1945D7A8" wp14:editId="0943890A">
            <wp:simplePos x="0" y="0"/>
            <wp:positionH relativeFrom="column">
              <wp:posOffset>6057900</wp:posOffset>
            </wp:positionH>
            <wp:positionV relativeFrom="paragraph">
              <wp:posOffset>50165</wp:posOffset>
            </wp:positionV>
            <wp:extent cx="660400" cy="462915"/>
            <wp:effectExtent l="0" t="0" r="6350" b="0"/>
            <wp:wrapNone/>
            <wp:docPr id="133" name="Picture 1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F540F2" wp14:editId="560F1E00">
                <wp:simplePos x="0" y="0"/>
                <wp:positionH relativeFrom="column">
                  <wp:posOffset>5778500</wp:posOffset>
                </wp:positionH>
                <wp:positionV relativeFrom="paragraph">
                  <wp:posOffset>240030</wp:posOffset>
                </wp:positionV>
                <wp:extent cx="342900" cy="0"/>
                <wp:effectExtent l="0" t="95250" r="0" b="9525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BDAE90" id="Straight Arrow Connector 134" o:spid="_x0000_s1026" type="#_x0000_t32" style="position:absolute;margin-left:455pt;margin-top:18.9pt;width:27pt;height:0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" strokecolor="#4472c4 [3204]" strokeweight="3pt">
                <v:stroke endarrow="block" joinstyle="miter"/>
              </v:shape>
            </w:pict>
          </mc:Fallback>
        </mc:AlternateContent>
      </w:r>
      <w:r w:rsidR="00605100">
        <w:rPr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61934D61" wp14:editId="5BDF3871">
            <wp:simplePos x="0" y="0"/>
            <wp:positionH relativeFrom="column">
              <wp:posOffset>4997451</wp:posOffset>
            </wp:positionH>
            <wp:positionV relativeFrom="paragraph">
              <wp:posOffset>50165</wp:posOffset>
            </wp:positionV>
            <wp:extent cx="781050" cy="469657"/>
            <wp:effectExtent l="0" t="0" r="0" b="6985"/>
            <wp:wrapNone/>
            <wp:docPr id="132" name="Picture 1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41" cy="4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7F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5980353D" wp14:editId="0206F0EC">
            <wp:simplePos x="0" y="0"/>
            <wp:positionH relativeFrom="column">
              <wp:posOffset>4171315</wp:posOffset>
            </wp:positionH>
            <wp:positionV relativeFrom="paragraph">
              <wp:posOffset>107315</wp:posOffset>
            </wp:positionV>
            <wp:extent cx="661035" cy="527050"/>
            <wp:effectExtent l="0" t="0" r="5715" b="6350"/>
            <wp:wrapNone/>
            <wp:docPr id="121" name="Picture 121" descr="A ladybug on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ladybug on a leaf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7F"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5763288C" wp14:editId="052CE953">
            <wp:simplePos x="0" y="0"/>
            <wp:positionH relativeFrom="column">
              <wp:posOffset>3196590</wp:posOffset>
            </wp:positionH>
            <wp:positionV relativeFrom="paragraph">
              <wp:posOffset>107315</wp:posOffset>
            </wp:positionV>
            <wp:extent cx="606521" cy="508000"/>
            <wp:effectExtent l="0" t="0" r="3175" b="6350"/>
            <wp:wrapNone/>
            <wp:docPr id="120" name="Picture 120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picture containing insec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21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0889DF" wp14:editId="356C1B70">
                <wp:simplePos x="0" y="0"/>
                <wp:positionH relativeFrom="column">
                  <wp:posOffset>1739900</wp:posOffset>
                </wp:positionH>
                <wp:positionV relativeFrom="paragraph">
                  <wp:posOffset>221615</wp:posOffset>
                </wp:positionV>
                <wp:extent cx="342900" cy="0"/>
                <wp:effectExtent l="0" t="95250" r="0" b="952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52AF93" id="Straight Arrow Connector 106" o:spid="_x0000_s1026" type="#_x0000_t32" style="position:absolute;margin-left:137pt;margin-top:17.45pt;width:27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" strokecolor="#4472c4 [3204]" strokeweight="3pt">
                <v:stroke endarrow="block" joinstyle="miter"/>
              </v:shape>
            </w:pict>
          </mc:Fallback>
        </mc:AlternateContent>
      </w:r>
    </w:p>
    <w:p w14:paraId="06FDA3BC" w14:textId="2E2AFBAB" w:rsidR="0090144D" w:rsidRPr="0090144D" w:rsidRDefault="00E76425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A208399" wp14:editId="275D2D2B">
                <wp:simplePos x="0" y="0"/>
                <wp:positionH relativeFrom="column">
                  <wp:posOffset>4972050</wp:posOffset>
                </wp:positionH>
                <wp:positionV relativeFrom="paragraph">
                  <wp:posOffset>272415</wp:posOffset>
                </wp:positionV>
                <wp:extent cx="1816100" cy="266700"/>
                <wp:effectExtent l="0" t="0" r="12700" b="1905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2E5EDD" w14:textId="49CF32DE" w:rsidR="00E76425" w:rsidRPr="004D7F15" w:rsidRDefault="00E76425" w:rsidP="00E764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Caterpillar                      Butterfly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208399" id="Text Box 135" o:spid="_x0000_s1036" type="#_x0000_t202" style="position:absolute;margin-left:391.5pt;margin-top:21.45pt;width:143pt;height:2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" fillcolor="white [3201]" strokecolor="white [3212]" strokeweight=".5pt">
                <v:textbox>
                  <w:txbxContent>
                    <w:p w14:paraId="642E5EDD" w14:textId="49CF32DE" w:rsidR="00E76425" w:rsidRPr="004D7F15" w:rsidRDefault="00E76425" w:rsidP="00E7642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</w:t>
                      </w:r>
                      <w:r>
                        <w:rPr>
                          <w:sz w:val="16"/>
                          <w:szCs w:val="16"/>
                        </w:rPr>
                        <w:t>Caterpillar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</w:t>
                      </w:r>
                      <w:r>
                        <w:rPr>
                          <w:sz w:val="16"/>
                          <w:szCs w:val="16"/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="00E478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E01C874" wp14:editId="22BC51BB">
                <wp:simplePos x="0" y="0"/>
                <wp:positionH relativeFrom="column">
                  <wp:posOffset>3825875</wp:posOffset>
                </wp:positionH>
                <wp:positionV relativeFrom="paragraph">
                  <wp:posOffset>43815</wp:posOffset>
                </wp:positionV>
                <wp:extent cx="342900" cy="0"/>
                <wp:effectExtent l="0" t="95250" r="0" b="9525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C2E852" id="Straight Arrow Connector 122" o:spid="_x0000_s1026" type="#_x0000_t32" style="position:absolute;margin-left:301.25pt;margin-top:3.45pt;width:27pt;height: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" strokecolor="#4472c4 [3204]" strokeweight="3pt">
                <v:stroke endarrow="block" joinstyle="miter"/>
              </v:shape>
            </w:pict>
          </mc:Fallback>
        </mc:AlternateContent>
      </w:r>
      <w:r w:rsidR="007462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2C691B" wp14:editId="2DE37089">
                <wp:simplePos x="0" y="0"/>
                <wp:positionH relativeFrom="column">
                  <wp:posOffset>2171700</wp:posOffset>
                </wp:positionH>
                <wp:positionV relativeFrom="paragraph">
                  <wp:posOffset>139065</wp:posOffset>
                </wp:positionV>
                <wp:extent cx="552450" cy="222250"/>
                <wp:effectExtent l="0" t="0" r="19050" b="254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6513D0" w14:textId="513C8FEA" w:rsidR="0074627B" w:rsidRPr="004D7F15" w:rsidRDefault="0074627B" w:rsidP="007462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Rabbit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2C691B" id="Text Box 111" o:spid="_x0000_s1037" type="#_x0000_t202" style="position:absolute;margin-left:171pt;margin-top:10.95pt;width:43.5pt;height:1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" fillcolor="white [3201]" strokecolor="white [3212]" strokeweight=".5pt">
                <v:textbox>
                  <w:txbxContent>
                    <w:p w14:paraId="486513D0" w14:textId="513C8FEA" w:rsidR="0074627B" w:rsidRPr="004D7F15" w:rsidRDefault="0074627B" w:rsidP="0074627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Rabbit </w:t>
                      </w:r>
                    </w:p>
                  </w:txbxContent>
                </v:textbox>
              </v:shape>
            </w:pict>
          </mc:Fallback>
        </mc:AlternateContent>
      </w:r>
      <w:r w:rsidR="004D7F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D61389B" wp14:editId="5DD7E5F6">
                <wp:simplePos x="0" y="0"/>
                <wp:positionH relativeFrom="column">
                  <wp:posOffset>895350</wp:posOffset>
                </wp:positionH>
                <wp:positionV relativeFrom="paragraph">
                  <wp:posOffset>164465</wp:posOffset>
                </wp:positionV>
                <wp:extent cx="1016000" cy="215900"/>
                <wp:effectExtent l="0" t="0" r="1270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0EAB3A" w14:textId="737910B0" w:rsidR="004D7F15" w:rsidRPr="004D7F15" w:rsidRDefault="0074627B" w:rsidP="004D7F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Rabbit kits (Kitten)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61389B" id="Text Box 110" o:spid="_x0000_s1038" type="#_x0000_t202" style="position:absolute;margin-left:70.5pt;margin-top:12.95pt;width:80pt;height:17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" fillcolor="white [3201]" strokecolor="white [3212]" strokeweight=".5pt">
                <v:textbox>
                  <w:txbxContent>
                    <w:p w14:paraId="470EAB3A" w14:textId="737910B0" w:rsidR="004D7F15" w:rsidRPr="004D7F15" w:rsidRDefault="0074627B" w:rsidP="004D7F1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Rabbit kits (Kitten)</w:t>
                      </w:r>
                    </w:p>
                  </w:txbxContent>
                </v:textbox>
              </v:shape>
            </w:pict>
          </mc:Fallback>
        </mc:AlternateContent>
      </w:r>
    </w:p>
    <w:p w14:paraId="66A1EFB4" w14:textId="1A8995E6" w:rsidR="0090144D" w:rsidRPr="0090144D" w:rsidRDefault="000E7C49" w:rsidP="0090144D">
      <w:r>
        <w:rPr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5FD11779" wp14:editId="120684A6">
            <wp:simplePos x="0" y="0"/>
            <wp:positionH relativeFrom="column">
              <wp:posOffset>6121400</wp:posOffset>
            </wp:positionH>
            <wp:positionV relativeFrom="paragraph">
              <wp:posOffset>183515</wp:posOffset>
            </wp:positionV>
            <wp:extent cx="596900" cy="545135"/>
            <wp:effectExtent l="0" t="0" r="0" b="7620"/>
            <wp:wrapNone/>
            <wp:docPr id="137" name="Picture 1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1803" r="20418" b="14976"/>
                    <a:stretch/>
                  </pic:blipFill>
                  <pic:spPr bwMode="auto">
                    <a:xfrm>
                      <a:off x="0" y="0"/>
                      <a:ext cx="598778" cy="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0FC"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617BDF8E" wp14:editId="01FD2420">
            <wp:simplePos x="0" y="0"/>
            <wp:positionH relativeFrom="column">
              <wp:posOffset>5054600</wp:posOffset>
            </wp:positionH>
            <wp:positionV relativeFrom="paragraph">
              <wp:posOffset>183515</wp:posOffset>
            </wp:positionV>
            <wp:extent cx="692150" cy="539750"/>
            <wp:effectExtent l="0" t="0" r="0" b="0"/>
            <wp:wrapNone/>
            <wp:docPr id="136" name="Picture 1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7F"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62214414" wp14:editId="2866F518">
            <wp:simplePos x="0" y="0"/>
            <wp:positionH relativeFrom="column">
              <wp:posOffset>3203575</wp:posOffset>
            </wp:positionH>
            <wp:positionV relativeFrom="paragraph">
              <wp:posOffset>253703</wp:posOffset>
            </wp:positionV>
            <wp:extent cx="638544" cy="584200"/>
            <wp:effectExtent l="0" t="0" r="9525" b="6350"/>
            <wp:wrapNone/>
            <wp:docPr id="124" name="Picture 124" descr="A goat standing on ha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goat standing on hay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4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459">
        <w:rPr>
          <w:noProof/>
          <w:lang w:eastAsia="en-GB"/>
        </w:rPr>
        <w:drawing>
          <wp:anchor distT="0" distB="0" distL="114300" distR="114300" simplePos="0" relativeHeight="251841536" behindDoc="0" locked="0" layoutInCell="1" allowOverlap="1" wp14:anchorId="727ACCEA" wp14:editId="6FCA01F9">
            <wp:simplePos x="0" y="0"/>
            <wp:positionH relativeFrom="column">
              <wp:posOffset>4248149</wp:posOffset>
            </wp:positionH>
            <wp:positionV relativeFrom="paragraph">
              <wp:posOffset>253365</wp:posOffset>
            </wp:positionV>
            <wp:extent cx="641985" cy="552119"/>
            <wp:effectExtent l="0" t="0" r="5715" b="635"/>
            <wp:wrapNone/>
            <wp:docPr id="125" name="Picture 125" descr="A goat standing on a stu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goat standing on a stum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2" cy="55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E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EB126A" wp14:editId="723A0173">
                <wp:simplePos x="0" y="0"/>
                <wp:positionH relativeFrom="column">
                  <wp:posOffset>3149600</wp:posOffset>
                </wp:positionH>
                <wp:positionV relativeFrom="paragraph">
                  <wp:posOffset>31115</wp:posOffset>
                </wp:positionV>
                <wp:extent cx="1974850" cy="254000"/>
                <wp:effectExtent l="0" t="0" r="25400" b="1270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C13022" w14:textId="63CFD4D3" w:rsidR="001C3E50" w:rsidRPr="004D7F15" w:rsidRDefault="001C3E50" w:rsidP="001C3E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0A3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0A3A">
                              <w:rPr>
                                <w:sz w:val="16"/>
                                <w:szCs w:val="16"/>
                              </w:rPr>
                              <w:t>Lava/pupa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6F0A3A">
                              <w:rPr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F0A3A">
                              <w:rPr>
                                <w:sz w:val="16"/>
                                <w:szCs w:val="16"/>
                              </w:rPr>
                              <w:t>Ladybird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EB126A" id="Text Box 123" o:spid="_x0000_s1039" type="#_x0000_t202" style="position:absolute;margin-left:248pt;margin-top:2.45pt;width:155.5pt;height:20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" fillcolor="white [3201]" strokecolor="white [3212]" strokeweight=".5pt">
                <v:textbox>
                  <w:txbxContent>
                    <w:p w14:paraId="06C13022" w14:textId="63CFD4D3" w:rsidR="001C3E50" w:rsidRPr="004D7F15" w:rsidRDefault="001C3E50" w:rsidP="001C3E5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F0A3A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F0A3A">
                        <w:rPr>
                          <w:sz w:val="16"/>
                          <w:szCs w:val="16"/>
                        </w:rPr>
                        <w:t>Lava/pupa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 w:rsidR="006F0A3A">
                        <w:rPr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6F0A3A">
                        <w:rPr>
                          <w:sz w:val="16"/>
                          <w:szCs w:val="16"/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 w:rsidR="00CD6F02">
        <w:rPr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2BD50191" wp14:editId="43E43194">
            <wp:simplePos x="0" y="0"/>
            <wp:positionH relativeFrom="column">
              <wp:posOffset>1192530</wp:posOffset>
            </wp:positionH>
            <wp:positionV relativeFrom="paragraph">
              <wp:posOffset>94615</wp:posOffset>
            </wp:positionV>
            <wp:extent cx="635713" cy="628650"/>
            <wp:effectExtent l="0" t="0" r="0" b="0"/>
            <wp:wrapNone/>
            <wp:docPr id="103" name="Picture 103" descr="A close-up of a monke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close-up of a monkey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1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15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72AC52C9" wp14:editId="17702C20">
            <wp:simplePos x="0" y="0"/>
            <wp:positionH relativeFrom="column">
              <wp:posOffset>2152650</wp:posOffset>
            </wp:positionH>
            <wp:positionV relativeFrom="paragraph">
              <wp:posOffset>92710</wp:posOffset>
            </wp:positionV>
            <wp:extent cx="571500" cy="694481"/>
            <wp:effectExtent l="0" t="0" r="0" b="0"/>
            <wp:wrapNone/>
            <wp:docPr id="104" name="Picture 104" descr="A picture containing mammal, grass, primate, 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picture containing mammal, grass, primate, ap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2301F" w14:textId="5F324C0E" w:rsidR="0090144D" w:rsidRPr="0090144D" w:rsidRDefault="000E7C49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2E919BF" wp14:editId="3FC461FF">
                <wp:simplePos x="0" y="0"/>
                <wp:positionH relativeFrom="column">
                  <wp:posOffset>5750560</wp:posOffset>
                </wp:positionH>
                <wp:positionV relativeFrom="paragraph">
                  <wp:posOffset>127000</wp:posOffset>
                </wp:positionV>
                <wp:extent cx="342900" cy="0"/>
                <wp:effectExtent l="0" t="95250" r="0" b="9525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9CA63F" id="Straight Arrow Connector 138" o:spid="_x0000_s1026" type="#_x0000_t32" style="position:absolute;margin-left:452.8pt;margin-top:10pt;width:27pt;height:0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" strokecolor="#4472c4 [3204]" strokeweight="3pt">
                <v:stroke endarrow="block" joinstyle="miter"/>
              </v:shape>
            </w:pict>
          </mc:Fallback>
        </mc:AlternateContent>
      </w:r>
      <w:r w:rsidR="000E4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9DC07E" wp14:editId="5C60B772">
                <wp:simplePos x="0" y="0"/>
                <wp:positionH relativeFrom="column">
                  <wp:posOffset>3863975</wp:posOffset>
                </wp:positionH>
                <wp:positionV relativeFrom="paragraph">
                  <wp:posOffset>190500</wp:posOffset>
                </wp:positionV>
                <wp:extent cx="342900" cy="0"/>
                <wp:effectExtent l="0" t="95250" r="0" b="9525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317DA0" id="Straight Arrow Connector 126" o:spid="_x0000_s1026" type="#_x0000_t32" style="position:absolute;margin-left:304.25pt;margin-top:15pt;width:27pt;height:0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" strokecolor="#4472c4 [3204]" strokeweight="3pt">
                <v:stroke endarrow="block" joinstyle="miter"/>
              </v:shape>
            </w:pict>
          </mc:Fallback>
        </mc:AlternateContent>
      </w:r>
      <w:r w:rsidR="004D7F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69E5516" wp14:editId="2CECFFBB">
                <wp:simplePos x="0" y="0"/>
                <wp:positionH relativeFrom="column">
                  <wp:posOffset>1879600</wp:posOffset>
                </wp:positionH>
                <wp:positionV relativeFrom="paragraph">
                  <wp:posOffset>190500</wp:posOffset>
                </wp:positionV>
                <wp:extent cx="342900" cy="0"/>
                <wp:effectExtent l="0" t="95250" r="0" b="952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7DEE4B" id="Straight Arrow Connector 107" o:spid="_x0000_s1026" type="#_x0000_t32" style="position:absolute;margin-left:148pt;margin-top:15pt;width:27pt;height: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" strokecolor="#4472c4 [3204]" strokeweight="3pt">
                <v:stroke endarrow="block" joinstyle="miter"/>
              </v:shape>
            </w:pict>
          </mc:Fallback>
        </mc:AlternateContent>
      </w:r>
    </w:p>
    <w:p w14:paraId="5C117DB3" w14:textId="489571EA" w:rsidR="0090144D" w:rsidRPr="0090144D" w:rsidRDefault="00234D85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383BA4" wp14:editId="1FF5633E">
                <wp:simplePos x="0" y="0"/>
                <wp:positionH relativeFrom="column">
                  <wp:posOffset>4972050</wp:posOffset>
                </wp:positionH>
                <wp:positionV relativeFrom="paragraph">
                  <wp:posOffset>139700</wp:posOffset>
                </wp:positionV>
                <wp:extent cx="1816100" cy="266700"/>
                <wp:effectExtent l="0" t="0" r="12700" b="1905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E85F5" w14:textId="393FEA55" w:rsidR="000E7C49" w:rsidRPr="004D7F15" w:rsidRDefault="000E7C49" w:rsidP="000E7C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C</w:t>
                            </w:r>
                            <w:r w:rsidR="00234D85">
                              <w:rPr>
                                <w:sz w:val="16"/>
                                <w:szCs w:val="16"/>
                              </w:rPr>
                              <w:t xml:space="preserve">ub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="00234D85">
                              <w:rPr>
                                <w:sz w:val="16"/>
                                <w:szCs w:val="16"/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383BA4" id="Text Box 139" o:spid="_x0000_s1040" type="#_x0000_t202" style="position:absolute;margin-left:391.5pt;margin-top:11pt;width:143pt;height:2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" fillcolor="white [3201]" strokecolor="white [3212]" strokeweight=".5pt">
                <v:textbox>
                  <w:txbxContent>
                    <w:p w14:paraId="0D1E85F5" w14:textId="393FEA55" w:rsidR="000E7C49" w:rsidRPr="004D7F15" w:rsidRDefault="000E7C49" w:rsidP="000E7C4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C</w:t>
                      </w:r>
                      <w:r w:rsidR="00234D85">
                        <w:rPr>
                          <w:sz w:val="16"/>
                          <w:szCs w:val="16"/>
                        </w:rPr>
                        <w:t xml:space="preserve">ub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</w:t>
                      </w:r>
                      <w:r w:rsidR="00234D85">
                        <w:rPr>
                          <w:sz w:val="16"/>
                          <w:szCs w:val="16"/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 w:rsidR="000E4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026DFD" wp14:editId="3A679AB3">
                <wp:simplePos x="0" y="0"/>
                <wp:positionH relativeFrom="column">
                  <wp:posOffset>3181350</wp:posOffset>
                </wp:positionH>
                <wp:positionV relativeFrom="paragraph">
                  <wp:posOffset>152400</wp:posOffset>
                </wp:positionV>
                <wp:extent cx="1974850" cy="254000"/>
                <wp:effectExtent l="0" t="0" r="25400" b="1270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57FFCF" w14:textId="6512FFC8" w:rsidR="000E4459" w:rsidRPr="004D7F15" w:rsidRDefault="00E05F75" w:rsidP="000E44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1A140B">
                              <w:rPr>
                                <w:sz w:val="16"/>
                                <w:szCs w:val="16"/>
                              </w:rPr>
                              <w:t>Kid</w:t>
                            </w:r>
                            <w:r w:rsidR="000E4459">
                              <w:rPr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 w:rsidR="001A140B">
                              <w:rPr>
                                <w:sz w:val="16"/>
                                <w:szCs w:val="16"/>
                              </w:rPr>
                              <w:t xml:space="preserve">    Goat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026DFD" id="Text Box 127" o:spid="_x0000_s1041" type="#_x0000_t202" style="position:absolute;margin-left:250.5pt;margin-top:12pt;width:155.5pt;height:2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" fillcolor="white [3201]" strokecolor="white [3212]" strokeweight=".5pt">
                <v:textbox>
                  <w:txbxContent>
                    <w:p w14:paraId="3557FFCF" w14:textId="6512FFC8" w:rsidR="000E4459" w:rsidRPr="004D7F15" w:rsidRDefault="00E05F75" w:rsidP="000E445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</w:t>
                      </w:r>
                      <w:r w:rsidR="001A140B">
                        <w:rPr>
                          <w:sz w:val="16"/>
                          <w:szCs w:val="16"/>
                        </w:rPr>
                        <w:t>Kid</w:t>
                      </w:r>
                      <w:r w:rsidR="000E4459">
                        <w:rPr>
                          <w:sz w:val="16"/>
                          <w:szCs w:val="16"/>
                        </w:rPr>
                        <w:t xml:space="preserve">                            </w:t>
                      </w:r>
                      <w:r w:rsidR="001A140B">
                        <w:rPr>
                          <w:sz w:val="16"/>
                          <w:szCs w:val="16"/>
                        </w:rPr>
                        <w:t xml:space="preserve">    Goat</w:t>
                      </w:r>
                    </w:p>
                  </w:txbxContent>
                </v:textbox>
              </v:shape>
            </w:pict>
          </mc:Fallback>
        </mc:AlternateContent>
      </w:r>
      <w:r w:rsidR="006B78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8E2676" wp14:editId="0E4EB674">
                <wp:simplePos x="0" y="0"/>
                <wp:positionH relativeFrom="column">
                  <wp:posOffset>2171700</wp:posOffset>
                </wp:positionH>
                <wp:positionV relativeFrom="paragraph">
                  <wp:posOffset>152400</wp:posOffset>
                </wp:positionV>
                <wp:extent cx="552450" cy="222250"/>
                <wp:effectExtent l="0" t="0" r="19050" b="2540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5D51D7" w14:textId="446B0079" w:rsidR="006B781E" w:rsidRPr="004D7F15" w:rsidRDefault="00CD6F02" w:rsidP="006B78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Gorilla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8E2676" id="Text Box 114" o:spid="_x0000_s1042" type="#_x0000_t202" style="position:absolute;margin-left:171pt;margin-top:12pt;width:43.5pt;height:1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" fillcolor="white [3201]" strokecolor="white [3212]" strokeweight=".5pt">
                <v:textbox>
                  <w:txbxContent>
                    <w:p w14:paraId="345D51D7" w14:textId="446B0079" w:rsidR="006B781E" w:rsidRPr="004D7F15" w:rsidRDefault="00CD6F02" w:rsidP="006B781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Gorilla</w:t>
                      </w:r>
                    </w:p>
                  </w:txbxContent>
                </v:textbox>
              </v:shape>
            </w:pict>
          </mc:Fallback>
        </mc:AlternateContent>
      </w:r>
      <w:r w:rsidR="006B78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BF2F738" wp14:editId="314ACBCE">
                <wp:simplePos x="0" y="0"/>
                <wp:positionH relativeFrom="column">
                  <wp:posOffset>1225550</wp:posOffset>
                </wp:positionH>
                <wp:positionV relativeFrom="paragraph">
                  <wp:posOffset>151130</wp:posOffset>
                </wp:positionV>
                <wp:extent cx="552450" cy="222250"/>
                <wp:effectExtent l="0" t="0" r="19050" b="254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72B0CE" w14:textId="4DD5E2DB" w:rsidR="006B781E" w:rsidRPr="004D7F15" w:rsidRDefault="006B781E" w:rsidP="006B78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Infant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F2F738" id="Text Box 112" o:spid="_x0000_s1043" type="#_x0000_t202" style="position:absolute;margin-left:96.5pt;margin-top:11.9pt;width:43.5pt;height:1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" fillcolor="white [3201]" strokecolor="white [3212]" strokeweight=".5pt">
                <v:textbox>
                  <w:txbxContent>
                    <w:p w14:paraId="7372B0CE" w14:textId="4DD5E2DB" w:rsidR="006B781E" w:rsidRPr="004D7F15" w:rsidRDefault="006B781E" w:rsidP="006B781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Infant</w:t>
                      </w:r>
                    </w:p>
                  </w:txbxContent>
                </v:textbox>
              </v:shape>
            </w:pict>
          </mc:Fallback>
        </mc:AlternateContent>
      </w:r>
    </w:p>
    <w:p w14:paraId="56064A93" w14:textId="0236E88A" w:rsidR="0090144D" w:rsidRPr="0090144D" w:rsidRDefault="00897F04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DB65" wp14:editId="11F1F8ED">
                <wp:simplePos x="0" y="0"/>
                <wp:positionH relativeFrom="column">
                  <wp:posOffset>6877050</wp:posOffset>
                </wp:positionH>
                <wp:positionV relativeFrom="paragraph">
                  <wp:posOffset>234950</wp:posOffset>
                </wp:positionV>
                <wp:extent cx="2794000" cy="2863850"/>
                <wp:effectExtent l="19050" t="19050" r="254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863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F16EE1" id="Rectangle 9" o:spid="_x0000_s1026" style="position:absolute;margin-left:541.5pt;margin-top:18.5pt;width:220pt;height:2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" fillcolor="white [3201]" strokecolor="#ffc000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F28E7" wp14:editId="7D833D81">
                <wp:simplePos x="0" y="0"/>
                <wp:positionH relativeFrom="column">
                  <wp:posOffset>3841750</wp:posOffset>
                </wp:positionH>
                <wp:positionV relativeFrom="paragraph">
                  <wp:posOffset>234950</wp:posOffset>
                </wp:positionV>
                <wp:extent cx="2978150" cy="2863850"/>
                <wp:effectExtent l="19050" t="1905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863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38E0D2" id="Rectangle 8" o:spid="_x0000_s1026" style="position:absolute;margin-left:302.5pt;margin-top:18.5pt;width:234.5pt;height:2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" fillcolor="white [3201]" strokecolor="#ffc000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229DB" wp14:editId="417FD643">
                <wp:simplePos x="0" y="0"/>
                <wp:positionH relativeFrom="column">
                  <wp:posOffset>800100</wp:posOffset>
                </wp:positionH>
                <wp:positionV relativeFrom="paragraph">
                  <wp:posOffset>234950</wp:posOffset>
                </wp:positionV>
                <wp:extent cx="2978150" cy="2863850"/>
                <wp:effectExtent l="19050" t="1905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863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858B7B" id="Rectangle 10" o:spid="_x0000_s1026" style="position:absolute;margin-left:63pt;margin-top:18.5pt;width:234.5pt;height:2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" fillcolor="white [3201]" strokecolor="#ffc000" strokeweight="3pt"/>
            </w:pict>
          </mc:Fallback>
        </mc:AlternateContent>
      </w:r>
      <w:r w:rsidR="00E418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CED780" wp14:editId="55607F76">
                <wp:simplePos x="0" y="0"/>
                <wp:positionH relativeFrom="column">
                  <wp:posOffset>7038753</wp:posOffset>
                </wp:positionH>
                <wp:positionV relativeFrom="paragraph">
                  <wp:posOffset>265962</wp:posOffset>
                </wp:positionV>
                <wp:extent cx="2540000" cy="2201840"/>
                <wp:effectExtent l="0" t="0" r="0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2018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B0398" w14:textId="596E051C" w:rsidR="005D1CF5" w:rsidRPr="00AD33E2" w:rsidRDefault="00664AA5" w:rsidP="005D1C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Example Lifecycles</w:t>
                            </w:r>
                            <w:r w:rsidR="005D1CF5" w:rsidRPr="00AD33E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CED780" id="Text Box 27" o:spid="_x0000_s1044" type="#_x0000_t202" style="position:absolute;margin-left:554.25pt;margin-top:20.95pt;width:200pt;height:17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" fillcolor="white [3201]" stroked="f" strokeweight=".5pt">
                <v:fill opacity="4626f"/>
                <v:textbox>
                  <w:txbxContent>
                    <w:p w14:paraId="3F1B0398" w14:textId="596E051C" w:rsidR="005D1CF5" w:rsidRPr="00AD33E2" w:rsidRDefault="00664AA5" w:rsidP="005D1C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Example Lifecycles</w:t>
                      </w:r>
                      <w:r w:rsidR="005D1CF5" w:rsidRPr="00AD33E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B17F19" w14:textId="0426F0D5" w:rsidR="0090144D" w:rsidRPr="0090144D" w:rsidRDefault="00155DC7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4F1DA8B" wp14:editId="26B335F3">
                <wp:simplePos x="0" y="0"/>
                <wp:positionH relativeFrom="column">
                  <wp:posOffset>3949700</wp:posOffset>
                </wp:positionH>
                <wp:positionV relativeFrom="paragraph">
                  <wp:posOffset>44450</wp:posOffset>
                </wp:positionV>
                <wp:extent cx="2768600" cy="271272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1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52CC4" w14:textId="3A042E20" w:rsidR="00155DC7" w:rsidRDefault="003C251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</w:t>
                            </w:r>
                            <w:r w:rsidR="00155DC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haracteristics of Living Things:</w:t>
                            </w:r>
                          </w:p>
                          <w:p w14:paraId="7EB8B036" w14:textId="28A8D0F9" w:rsidR="003C2514" w:rsidRPr="001A0699" w:rsidRDefault="006961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A0699">
                              <w:rPr>
                                <w:color w:val="00B050"/>
                                <w:sz w:val="28"/>
                                <w:szCs w:val="28"/>
                              </w:rPr>
                              <w:t>M</w:t>
                            </w:r>
                            <w:r w:rsidRPr="001A0699">
                              <w:rPr>
                                <w:sz w:val="28"/>
                                <w:szCs w:val="28"/>
                              </w:rPr>
                              <w:t>ovement</w:t>
                            </w:r>
                          </w:p>
                          <w:p w14:paraId="7C7E68CD" w14:textId="42E8D8C3" w:rsidR="0069616C" w:rsidRPr="001A0699" w:rsidRDefault="006961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A0699">
                              <w:rPr>
                                <w:color w:val="00B050"/>
                                <w:sz w:val="28"/>
                                <w:szCs w:val="28"/>
                              </w:rPr>
                              <w:t>R</w:t>
                            </w:r>
                            <w:r w:rsidRPr="001A0699">
                              <w:rPr>
                                <w:sz w:val="28"/>
                                <w:szCs w:val="28"/>
                              </w:rPr>
                              <w:t>espire (breathe)</w:t>
                            </w:r>
                          </w:p>
                          <w:p w14:paraId="14A033EC" w14:textId="228E7991" w:rsidR="0069616C" w:rsidRPr="001A0699" w:rsidRDefault="006961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A0699">
                              <w:rPr>
                                <w:color w:val="00B050"/>
                                <w:sz w:val="28"/>
                                <w:szCs w:val="28"/>
                              </w:rPr>
                              <w:t>S</w:t>
                            </w:r>
                            <w:r w:rsidRPr="001A0699">
                              <w:rPr>
                                <w:sz w:val="28"/>
                                <w:szCs w:val="28"/>
                              </w:rPr>
                              <w:t>ensitive to the environment</w:t>
                            </w:r>
                          </w:p>
                          <w:p w14:paraId="068130B2" w14:textId="01CEE6C4" w:rsidR="0069616C" w:rsidRPr="001A0699" w:rsidRDefault="006961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A0699">
                              <w:rPr>
                                <w:color w:val="00B050"/>
                                <w:sz w:val="28"/>
                                <w:szCs w:val="28"/>
                              </w:rPr>
                              <w:t>N</w:t>
                            </w:r>
                            <w:r w:rsidRPr="001A0699">
                              <w:rPr>
                                <w:sz w:val="28"/>
                                <w:szCs w:val="28"/>
                              </w:rPr>
                              <w:t>utrients</w:t>
                            </w:r>
                          </w:p>
                          <w:p w14:paraId="3152691E" w14:textId="56645FCD" w:rsidR="0069616C" w:rsidRPr="001A0699" w:rsidRDefault="006961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A0699">
                              <w:rPr>
                                <w:color w:val="00B050"/>
                                <w:sz w:val="28"/>
                                <w:szCs w:val="28"/>
                              </w:rPr>
                              <w:t>E</w:t>
                            </w:r>
                            <w:r w:rsidRPr="001A0699">
                              <w:rPr>
                                <w:sz w:val="28"/>
                                <w:szCs w:val="28"/>
                              </w:rPr>
                              <w:t>xcrete (</w:t>
                            </w:r>
                            <w:r w:rsidR="001A0699" w:rsidRPr="001A0699">
                              <w:rPr>
                                <w:sz w:val="28"/>
                                <w:szCs w:val="28"/>
                              </w:rPr>
                              <w:t>Get rid of waste/poo!)</w:t>
                            </w:r>
                          </w:p>
                          <w:p w14:paraId="19358E24" w14:textId="393FE6AF" w:rsidR="0069616C" w:rsidRPr="001A0699" w:rsidRDefault="006961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29C2">
                              <w:rPr>
                                <w:color w:val="00B050"/>
                                <w:sz w:val="28"/>
                                <w:szCs w:val="28"/>
                              </w:rPr>
                              <w:t>R</w:t>
                            </w:r>
                            <w:r w:rsidR="001A0699" w:rsidRPr="001A0699">
                              <w:rPr>
                                <w:sz w:val="28"/>
                                <w:szCs w:val="28"/>
                              </w:rPr>
                              <w:t>eproduce (have babies)</w:t>
                            </w:r>
                          </w:p>
                          <w:p w14:paraId="54149DB3" w14:textId="0834FC37" w:rsidR="0069616C" w:rsidRPr="001A0699" w:rsidRDefault="006961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29C2">
                              <w:rPr>
                                <w:color w:val="00B050"/>
                                <w:sz w:val="28"/>
                                <w:szCs w:val="28"/>
                              </w:rPr>
                              <w:t>G</w:t>
                            </w:r>
                            <w:r w:rsidR="001A0699" w:rsidRPr="001A0699">
                              <w:rPr>
                                <w:sz w:val="28"/>
                                <w:szCs w:val="28"/>
                              </w:rPr>
                              <w:t>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F1DA8B" id="Text Box 150" o:spid="_x0000_s1045" type="#_x0000_t202" style="position:absolute;margin-left:311pt;margin-top:3.5pt;width:218pt;height:21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" fillcolor="white [3201]" stroked="f" strokeweight=".5pt">
                <v:textbox>
                  <w:txbxContent>
                    <w:p w14:paraId="6CB52CC4" w14:textId="3A042E20" w:rsidR="00155DC7" w:rsidRDefault="003C251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</w:t>
                      </w:r>
                      <w:r w:rsidR="00155DC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haracteristics of Living Things:</w:t>
                      </w:r>
                    </w:p>
                    <w:p w14:paraId="7EB8B036" w14:textId="28A8D0F9" w:rsidR="003C2514" w:rsidRPr="001A0699" w:rsidRDefault="0069616C">
                      <w:pPr>
                        <w:rPr>
                          <w:sz w:val="28"/>
                          <w:szCs w:val="28"/>
                        </w:rPr>
                      </w:pPr>
                      <w:r w:rsidRPr="001A0699">
                        <w:rPr>
                          <w:color w:val="00B050"/>
                          <w:sz w:val="28"/>
                          <w:szCs w:val="28"/>
                        </w:rPr>
                        <w:t>M</w:t>
                      </w:r>
                      <w:r w:rsidRPr="001A0699">
                        <w:rPr>
                          <w:sz w:val="28"/>
                          <w:szCs w:val="28"/>
                        </w:rPr>
                        <w:t>ovement</w:t>
                      </w:r>
                    </w:p>
                    <w:p w14:paraId="7C7E68CD" w14:textId="42E8D8C3" w:rsidR="0069616C" w:rsidRPr="001A0699" w:rsidRDefault="0069616C">
                      <w:pPr>
                        <w:rPr>
                          <w:sz w:val="28"/>
                          <w:szCs w:val="28"/>
                        </w:rPr>
                      </w:pPr>
                      <w:r w:rsidRPr="001A0699">
                        <w:rPr>
                          <w:color w:val="00B050"/>
                          <w:sz w:val="28"/>
                          <w:szCs w:val="28"/>
                        </w:rPr>
                        <w:t>R</w:t>
                      </w:r>
                      <w:r w:rsidRPr="001A0699">
                        <w:rPr>
                          <w:sz w:val="28"/>
                          <w:szCs w:val="28"/>
                        </w:rPr>
                        <w:t>espire (breathe)</w:t>
                      </w:r>
                    </w:p>
                    <w:p w14:paraId="14A033EC" w14:textId="228E7991" w:rsidR="0069616C" w:rsidRPr="001A0699" w:rsidRDefault="0069616C">
                      <w:pPr>
                        <w:rPr>
                          <w:sz w:val="28"/>
                          <w:szCs w:val="28"/>
                        </w:rPr>
                      </w:pPr>
                      <w:r w:rsidRPr="001A0699">
                        <w:rPr>
                          <w:color w:val="00B050"/>
                          <w:sz w:val="28"/>
                          <w:szCs w:val="28"/>
                        </w:rPr>
                        <w:t>S</w:t>
                      </w:r>
                      <w:r w:rsidRPr="001A0699">
                        <w:rPr>
                          <w:sz w:val="28"/>
                          <w:szCs w:val="28"/>
                        </w:rPr>
                        <w:t>ensitive to the environment</w:t>
                      </w:r>
                    </w:p>
                    <w:p w14:paraId="068130B2" w14:textId="01CEE6C4" w:rsidR="0069616C" w:rsidRPr="001A0699" w:rsidRDefault="0069616C">
                      <w:pPr>
                        <w:rPr>
                          <w:sz w:val="28"/>
                          <w:szCs w:val="28"/>
                        </w:rPr>
                      </w:pPr>
                      <w:r w:rsidRPr="001A0699">
                        <w:rPr>
                          <w:color w:val="00B050"/>
                          <w:sz w:val="28"/>
                          <w:szCs w:val="28"/>
                        </w:rPr>
                        <w:t>N</w:t>
                      </w:r>
                      <w:r w:rsidRPr="001A0699">
                        <w:rPr>
                          <w:sz w:val="28"/>
                          <w:szCs w:val="28"/>
                        </w:rPr>
                        <w:t>utrients</w:t>
                      </w:r>
                    </w:p>
                    <w:p w14:paraId="3152691E" w14:textId="56645FCD" w:rsidR="0069616C" w:rsidRPr="001A0699" w:rsidRDefault="0069616C">
                      <w:pPr>
                        <w:rPr>
                          <w:sz w:val="28"/>
                          <w:szCs w:val="28"/>
                        </w:rPr>
                      </w:pPr>
                      <w:r w:rsidRPr="001A0699">
                        <w:rPr>
                          <w:color w:val="00B050"/>
                          <w:sz w:val="28"/>
                          <w:szCs w:val="28"/>
                        </w:rPr>
                        <w:t>E</w:t>
                      </w:r>
                      <w:r w:rsidRPr="001A0699">
                        <w:rPr>
                          <w:sz w:val="28"/>
                          <w:szCs w:val="28"/>
                        </w:rPr>
                        <w:t>xcrete (</w:t>
                      </w:r>
                      <w:r w:rsidR="001A0699" w:rsidRPr="001A0699">
                        <w:rPr>
                          <w:sz w:val="28"/>
                          <w:szCs w:val="28"/>
                        </w:rPr>
                        <w:t>Get rid of waste/poo!)</w:t>
                      </w:r>
                    </w:p>
                    <w:p w14:paraId="19358E24" w14:textId="393FE6AF" w:rsidR="0069616C" w:rsidRPr="001A0699" w:rsidRDefault="0069616C">
                      <w:pPr>
                        <w:rPr>
                          <w:sz w:val="28"/>
                          <w:szCs w:val="28"/>
                        </w:rPr>
                      </w:pPr>
                      <w:r w:rsidRPr="00E829C2">
                        <w:rPr>
                          <w:color w:val="00B050"/>
                          <w:sz w:val="28"/>
                          <w:szCs w:val="28"/>
                        </w:rPr>
                        <w:t>R</w:t>
                      </w:r>
                      <w:r w:rsidR="001A0699" w:rsidRPr="001A0699">
                        <w:rPr>
                          <w:sz w:val="28"/>
                          <w:szCs w:val="28"/>
                        </w:rPr>
                        <w:t>eproduce (have babies)</w:t>
                      </w:r>
                    </w:p>
                    <w:p w14:paraId="54149DB3" w14:textId="0834FC37" w:rsidR="0069616C" w:rsidRPr="001A0699" w:rsidRDefault="0069616C">
                      <w:pPr>
                        <w:rPr>
                          <w:sz w:val="28"/>
                          <w:szCs w:val="28"/>
                        </w:rPr>
                      </w:pPr>
                      <w:r w:rsidRPr="00E829C2">
                        <w:rPr>
                          <w:color w:val="00B050"/>
                          <w:sz w:val="28"/>
                          <w:szCs w:val="28"/>
                        </w:rPr>
                        <w:t>G</w:t>
                      </w:r>
                      <w:r w:rsidR="001A0699" w:rsidRPr="001A0699">
                        <w:rPr>
                          <w:sz w:val="28"/>
                          <w:szCs w:val="28"/>
                        </w:rPr>
                        <w:t>row.</w:t>
                      </w:r>
                    </w:p>
                  </w:txbxContent>
                </v:textbox>
              </v:shape>
            </w:pict>
          </mc:Fallback>
        </mc:AlternateContent>
      </w:r>
    </w:p>
    <w:p w14:paraId="7F69A927" w14:textId="33FD219D" w:rsidR="0090144D" w:rsidRPr="0090144D" w:rsidRDefault="00261727" w:rsidP="0090144D">
      <w:r>
        <w:rPr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483DD993" wp14:editId="3ED13598">
            <wp:simplePos x="0" y="0"/>
            <wp:positionH relativeFrom="column">
              <wp:posOffset>8331199</wp:posOffset>
            </wp:positionH>
            <wp:positionV relativeFrom="paragraph">
              <wp:posOffset>50800</wp:posOffset>
            </wp:positionV>
            <wp:extent cx="1298923" cy="1149350"/>
            <wp:effectExtent l="0" t="0" r="0" b="0"/>
            <wp:wrapNone/>
            <wp:docPr id="146" name="Picture 1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93" cy="11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AA5" w:rsidRPr="00664AA5">
        <w:rPr>
          <w:noProof/>
          <w:lang w:eastAsia="en-GB"/>
        </w:rPr>
        <w:drawing>
          <wp:anchor distT="0" distB="0" distL="114300" distR="114300" simplePos="0" relativeHeight="251874304" behindDoc="0" locked="0" layoutInCell="1" allowOverlap="1" wp14:anchorId="4D8F4DF3" wp14:editId="3531BEFC">
            <wp:simplePos x="0" y="0"/>
            <wp:positionH relativeFrom="column">
              <wp:posOffset>6934200</wp:posOffset>
            </wp:positionH>
            <wp:positionV relativeFrom="paragraph">
              <wp:posOffset>8890</wp:posOffset>
            </wp:positionV>
            <wp:extent cx="1394460" cy="1394460"/>
            <wp:effectExtent l="0" t="0" r="0" b="0"/>
            <wp:wrapNone/>
            <wp:docPr id="1026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1CDBB840-C70A-4DEF-8AD6-3F6CF2527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ee the source image">
                      <a:extLst>
                        <a:ext uri="{FF2B5EF4-FFF2-40B4-BE49-F238E27FC236}">
                          <a16:creationId xmlns:a16="http://schemas.microsoft.com/office/drawing/2014/main" id="{1CDBB840-C70A-4DEF-8AD6-3F6CF2527C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F04"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508A68B3" wp14:editId="361197D1">
            <wp:simplePos x="0" y="0"/>
            <wp:positionH relativeFrom="column">
              <wp:posOffset>2370455</wp:posOffset>
            </wp:positionH>
            <wp:positionV relativeFrom="paragraph">
              <wp:posOffset>127277</wp:posOffset>
            </wp:positionV>
            <wp:extent cx="1134479" cy="850900"/>
            <wp:effectExtent l="0" t="0" r="8890" b="6350"/>
            <wp:wrapNone/>
            <wp:docPr id="142" name="Picture 1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79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CB1"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7B34EDDF" wp14:editId="196C0CA8">
            <wp:simplePos x="0" y="0"/>
            <wp:positionH relativeFrom="column">
              <wp:posOffset>958850</wp:posOffset>
            </wp:positionH>
            <wp:positionV relativeFrom="paragraph">
              <wp:posOffset>50800</wp:posOffset>
            </wp:positionV>
            <wp:extent cx="869461" cy="1117600"/>
            <wp:effectExtent l="0" t="0" r="6985" b="6350"/>
            <wp:wrapNone/>
            <wp:docPr id="140" name="Picture 1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61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13215" w14:textId="53FF6EE2" w:rsidR="0090144D" w:rsidRPr="0090144D" w:rsidRDefault="0090144D" w:rsidP="0090144D"/>
    <w:p w14:paraId="6282D594" w14:textId="3C8061DD" w:rsidR="0090144D" w:rsidRPr="0090144D" w:rsidRDefault="0090144D" w:rsidP="0090144D"/>
    <w:p w14:paraId="08544C48" w14:textId="59DAF594" w:rsidR="0090144D" w:rsidRPr="0090144D" w:rsidRDefault="00897F04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45BC5AC" wp14:editId="2C0B8D71">
                <wp:simplePos x="0" y="0"/>
                <wp:positionH relativeFrom="column">
                  <wp:posOffset>2996565</wp:posOffset>
                </wp:positionH>
                <wp:positionV relativeFrom="paragraph">
                  <wp:posOffset>128270</wp:posOffset>
                </wp:positionV>
                <wp:extent cx="679450" cy="311150"/>
                <wp:effectExtent l="0" t="0" r="635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D0BC8" w14:textId="6B3F98DF" w:rsidR="00897F04" w:rsidRDefault="00897F04" w:rsidP="00897F04">
                            <w:r>
                              <w:t>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5BC5AC" id="Text Box 144" o:spid="_x0000_s1046" type="#_x0000_t202" style="position:absolute;margin-left:235.95pt;margin-top:10.1pt;width:53.5pt;height:24.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" fillcolor="white [3201]" stroked="f" strokeweight=".5pt">
                <v:textbox>
                  <w:txbxContent>
                    <w:p w14:paraId="14DD0BC8" w14:textId="6B3F98DF" w:rsidR="00897F04" w:rsidRDefault="00897F04" w:rsidP="00897F04">
                      <w:r>
                        <w:t>Food</w:t>
                      </w:r>
                    </w:p>
                  </w:txbxContent>
                </v:textbox>
              </v:shape>
            </w:pict>
          </mc:Fallback>
        </mc:AlternateContent>
      </w:r>
    </w:p>
    <w:p w14:paraId="69958CE0" w14:textId="261B624E" w:rsidR="0090144D" w:rsidRPr="0090144D" w:rsidRDefault="00DE3B9C" w:rsidP="0090144D">
      <w:r>
        <w:rPr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61D24ED2" wp14:editId="4050FB59">
            <wp:simplePos x="0" y="0"/>
            <wp:positionH relativeFrom="column">
              <wp:posOffset>8328660</wp:posOffset>
            </wp:positionH>
            <wp:positionV relativeFrom="paragraph">
              <wp:posOffset>153035</wp:posOffset>
            </wp:positionV>
            <wp:extent cx="1285240" cy="1176020"/>
            <wp:effectExtent l="0" t="0" r="0" b="5080"/>
            <wp:wrapNone/>
            <wp:docPr id="149" name="Picture 1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2DDC">
        <w:rPr>
          <w:noProof/>
          <w:lang w:eastAsia="en-GB"/>
        </w:rPr>
        <w:drawing>
          <wp:anchor distT="0" distB="0" distL="114300" distR="114300" simplePos="0" relativeHeight="251876352" behindDoc="0" locked="0" layoutInCell="1" allowOverlap="1" wp14:anchorId="441FDE97" wp14:editId="1561FFE3">
            <wp:simplePos x="0" y="0"/>
            <wp:positionH relativeFrom="column">
              <wp:posOffset>6953250</wp:posOffset>
            </wp:positionH>
            <wp:positionV relativeFrom="paragraph">
              <wp:posOffset>258445</wp:posOffset>
            </wp:positionV>
            <wp:extent cx="1350440" cy="1068267"/>
            <wp:effectExtent l="0" t="0" r="2540" b="0"/>
            <wp:wrapNone/>
            <wp:docPr id="148" name="Picture 1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2"/>
                    <a:stretch/>
                  </pic:blipFill>
                  <pic:spPr bwMode="auto">
                    <a:xfrm>
                      <a:off x="0" y="0"/>
                      <a:ext cx="1350440" cy="10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F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EF43A2" wp14:editId="741CED40">
                <wp:simplePos x="0" y="0"/>
                <wp:positionH relativeFrom="column">
                  <wp:posOffset>958850</wp:posOffset>
                </wp:positionH>
                <wp:positionV relativeFrom="paragraph">
                  <wp:posOffset>95885</wp:posOffset>
                </wp:positionV>
                <wp:extent cx="679450" cy="311150"/>
                <wp:effectExtent l="0" t="0" r="635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CE8ED" w14:textId="44CF9EBA" w:rsidR="00897F04" w:rsidRDefault="00897F04">
                            <w: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EF43A2" id="Text Box 143" o:spid="_x0000_s1047" type="#_x0000_t202" style="position:absolute;margin-left:75.5pt;margin-top:7.55pt;width:53.5pt;height:24.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" fillcolor="white [3201]" stroked="f" strokeweight=".5pt">
                <v:textbox>
                  <w:txbxContent>
                    <w:p w14:paraId="560CE8ED" w14:textId="44CF9EBA" w:rsidR="00897F04" w:rsidRDefault="00897F04"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EA520B"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3940D101" wp14:editId="1419691F">
            <wp:simplePos x="0" y="0"/>
            <wp:positionH relativeFrom="column">
              <wp:posOffset>1710055</wp:posOffset>
            </wp:positionH>
            <wp:positionV relativeFrom="paragraph">
              <wp:posOffset>159385</wp:posOffset>
            </wp:positionV>
            <wp:extent cx="1193800" cy="782522"/>
            <wp:effectExtent l="0" t="0" r="6350" b="0"/>
            <wp:wrapNone/>
            <wp:docPr id="141" name="Picture 1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9" b="26696"/>
                    <a:stretch/>
                  </pic:blipFill>
                  <pic:spPr bwMode="auto">
                    <a:xfrm>
                      <a:off x="0" y="0"/>
                      <a:ext cx="1193800" cy="7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2DCC8" w14:textId="0D162879" w:rsidR="0090144D" w:rsidRPr="0090144D" w:rsidRDefault="0090144D" w:rsidP="0090144D"/>
    <w:p w14:paraId="6C74F683" w14:textId="2515398F" w:rsidR="0090144D" w:rsidRPr="0090144D" w:rsidRDefault="0090144D" w:rsidP="0090144D"/>
    <w:p w14:paraId="5614A676" w14:textId="051105A5" w:rsidR="0090144D" w:rsidRDefault="00897F04" w:rsidP="0090144D">
      <w:pPr>
        <w:tabs>
          <w:tab w:val="left" w:pos="35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A59CAE2" wp14:editId="446D478E">
                <wp:simplePos x="0" y="0"/>
                <wp:positionH relativeFrom="column">
                  <wp:posOffset>2044700</wp:posOffset>
                </wp:positionH>
                <wp:positionV relativeFrom="paragraph">
                  <wp:posOffset>99695</wp:posOffset>
                </wp:positionV>
                <wp:extent cx="679450" cy="311150"/>
                <wp:effectExtent l="0" t="0" r="635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88B9E" w14:textId="129E9978" w:rsidR="00897F04" w:rsidRDefault="00897F04" w:rsidP="00897F04">
                            <w: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59CAE2" id="Text Box 145" o:spid="_x0000_s1048" type="#_x0000_t202" style="position:absolute;margin-left:161pt;margin-top:7.85pt;width:53.5pt;height:24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" fillcolor="white [3201]" stroked="f" strokeweight=".5pt">
                <v:textbox>
                  <w:txbxContent>
                    <w:p w14:paraId="01D88B9E" w14:textId="129E9978" w:rsidR="00897F04" w:rsidRDefault="00897F04" w:rsidP="00897F04">
                      <w: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90144D">
        <w:tab/>
      </w:r>
    </w:p>
    <w:p w14:paraId="7F62F1CA" w14:textId="6625BD7A" w:rsidR="0090144D" w:rsidRDefault="0090144D" w:rsidP="0090144D">
      <w:pPr>
        <w:tabs>
          <w:tab w:val="left" w:pos="3560"/>
        </w:tabs>
      </w:pPr>
    </w:p>
    <w:p w14:paraId="45C3F584" w14:textId="4A0C3386" w:rsidR="0090144D" w:rsidRDefault="00E418BE" w:rsidP="0090144D">
      <w:pPr>
        <w:tabs>
          <w:tab w:val="left" w:pos="3560"/>
        </w:tabs>
      </w:pPr>
      <w:r w:rsidRPr="003631A8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7D4EE0AD" wp14:editId="3BD7B7D6">
            <wp:simplePos x="0" y="0"/>
            <wp:positionH relativeFrom="column">
              <wp:posOffset>8675242</wp:posOffset>
            </wp:positionH>
            <wp:positionV relativeFrom="paragraph">
              <wp:posOffset>123117</wp:posOffset>
            </wp:positionV>
            <wp:extent cx="903151" cy="914207"/>
            <wp:effectExtent l="0" t="0" r="0" b="635"/>
            <wp:wrapNone/>
            <wp:docPr id="51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51" cy="914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1BB76C3F" wp14:editId="245BA7CE">
            <wp:simplePos x="0" y="0"/>
            <wp:positionH relativeFrom="column">
              <wp:posOffset>7360196</wp:posOffset>
            </wp:positionH>
            <wp:positionV relativeFrom="paragraph">
              <wp:posOffset>67826</wp:posOffset>
            </wp:positionV>
            <wp:extent cx="750570" cy="892810"/>
            <wp:effectExtent l="0" t="0" r="0" b="2540"/>
            <wp:wrapNone/>
            <wp:docPr id="36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51D35F64" wp14:editId="0C0C3EFE">
            <wp:simplePos x="0" y="0"/>
            <wp:positionH relativeFrom="column">
              <wp:posOffset>6199136</wp:posOffset>
            </wp:positionH>
            <wp:positionV relativeFrom="paragraph">
              <wp:posOffset>102413</wp:posOffset>
            </wp:positionV>
            <wp:extent cx="808074" cy="940743"/>
            <wp:effectExtent l="0" t="0" r="0" b="0"/>
            <wp:wrapNone/>
            <wp:docPr id="2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74" cy="94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31DC6B3" wp14:editId="7D2D9B19">
            <wp:simplePos x="0" y="0"/>
            <wp:positionH relativeFrom="column">
              <wp:posOffset>4890652</wp:posOffset>
            </wp:positionH>
            <wp:positionV relativeFrom="paragraph">
              <wp:posOffset>33049</wp:posOffset>
            </wp:positionV>
            <wp:extent cx="861237" cy="1004777"/>
            <wp:effectExtent l="0" t="0" r="0" b="5080"/>
            <wp:wrapNone/>
            <wp:docPr id="5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100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464E32CA" wp14:editId="45AB75E6">
            <wp:simplePos x="0" y="0"/>
            <wp:positionH relativeFrom="column">
              <wp:posOffset>3569291</wp:posOffset>
            </wp:positionH>
            <wp:positionV relativeFrom="paragraph">
              <wp:posOffset>117076</wp:posOffset>
            </wp:positionV>
            <wp:extent cx="808074" cy="845442"/>
            <wp:effectExtent l="0" t="0" r="0" b="0"/>
            <wp:wrapNone/>
            <wp:docPr id="35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74" cy="84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67F816EA" wp14:editId="1FAAF975">
            <wp:simplePos x="0" y="0"/>
            <wp:positionH relativeFrom="column">
              <wp:posOffset>2158232</wp:posOffset>
            </wp:positionH>
            <wp:positionV relativeFrom="paragraph">
              <wp:posOffset>123559</wp:posOffset>
            </wp:positionV>
            <wp:extent cx="861237" cy="938915"/>
            <wp:effectExtent l="0" t="0" r="0" b="0"/>
            <wp:wrapNone/>
            <wp:docPr id="19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93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562C95BF" wp14:editId="620C82E9">
            <wp:simplePos x="0" y="0"/>
            <wp:positionH relativeFrom="column">
              <wp:posOffset>877673</wp:posOffset>
            </wp:positionH>
            <wp:positionV relativeFrom="paragraph">
              <wp:posOffset>119209</wp:posOffset>
            </wp:positionV>
            <wp:extent cx="836650" cy="850265"/>
            <wp:effectExtent l="0" t="0" r="1905" b="6985"/>
            <wp:wrapNone/>
            <wp:docPr id="1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5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0198C" w14:textId="511509E3" w:rsidR="0090144D" w:rsidRDefault="0090144D" w:rsidP="0090144D">
      <w:pPr>
        <w:tabs>
          <w:tab w:val="left" w:pos="3560"/>
        </w:tabs>
      </w:pPr>
    </w:p>
    <w:p w14:paraId="0E9BCFA9" w14:textId="0DA18DA5" w:rsidR="00A131AA" w:rsidRPr="00A131AA" w:rsidRDefault="003E4E57" w:rsidP="00872050">
      <w:pPr>
        <w:tabs>
          <w:tab w:val="left" w:pos="3560"/>
        </w:tabs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 wp14:anchorId="216DA16B" wp14:editId="74DE4331">
            <wp:simplePos x="0" y="0"/>
            <wp:positionH relativeFrom="column">
              <wp:posOffset>-643093</wp:posOffset>
            </wp:positionH>
            <wp:positionV relativeFrom="paragraph">
              <wp:posOffset>-32238</wp:posOffset>
            </wp:positionV>
            <wp:extent cx="2100959" cy="393700"/>
            <wp:effectExtent l="0" t="0" r="0" b="6350"/>
            <wp:wrapNone/>
            <wp:docPr id="55" name="Picture 55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39DEF" wp14:editId="1FDA2665">
                <wp:simplePos x="0" y="0"/>
                <wp:positionH relativeFrom="column">
                  <wp:posOffset>6569371</wp:posOffset>
                </wp:positionH>
                <wp:positionV relativeFrom="paragraph">
                  <wp:posOffset>233577</wp:posOffset>
                </wp:positionV>
                <wp:extent cx="2794000" cy="698500"/>
                <wp:effectExtent l="0" t="0" r="25400" b="254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98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8CF5B" w14:textId="013442F4" w:rsidR="00055533" w:rsidRPr="007A4545" w:rsidRDefault="00055533" w:rsidP="00055533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A4545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 w:rsidR="00B9133C">
                              <w:rPr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</w:p>
                          <w:p w14:paraId="4337C733" w14:textId="77777777" w:rsidR="00055533" w:rsidRPr="007A4545" w:rsidRDefault="00055533" w:rsidP="00055533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A4545">
                              <w:rPr>
                                <w:sz w:val="36"/>
                                <w:szCs w:val="36"/>
                                <w:u w:val="single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839DEF" id="Text Box 54" o:spid="_x0000_s1049" type="#_x0000_t202" style="position:absolute;left:0;text-align:left;margin-left:517.25pt;margin-top:18.4pt;width:220pt;height: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" fillcolor="#fbe4d5 [661]" strokeweight=".5pt">
                <v:textbox>
                  <w:txbxContent>
                    <w:p w14:paraId="6BF8CF5B" w14:textId="013442F4" w:rsidR="00055533" w:rsidRPr="007A4545" w:rsidRDefault="00055533" w:rsidP="00055533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7A4545">
                        <w:rPr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 w:rsidR="00B9133C">
                        <w:rPr>
                          <w:sz w:val="36"/>
                          <w:szCs w:val="36"/>
                          <w:u w:val="single"/>
                        </w:rPr>
                        <w:t>2</w:t>
                      </w:r>
                    </w:p>
                    <w:p w14:paraId="4337C733" w14:textId="77777777" w:rsidR="00055533" w:rsidRPr="007A4545" w:rsidRDefault="00055533" w:rsidP="00055533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7A4545">
                        <w:rPr>
                          <w:sz w:val="36"/>
                          <w:szCs w:val="36"/>
                          <w:u w:val="single"/>
                        </w:rPr>
                        <w:t>Animals Including Humans</w:t>
                      </w:r>
                    </w:p>
                  </w:txbxContent>
                </v:textbox>
              </v:shape>
            </w:pict>
          </mc:Fallback>
        </mc:AlternateContent>
      </w:r>
    </w:p>
    <w:p w14:paraId="6B31A86B" w14:textId="46116614" w:rsidR="00A131AA" w:rsidRPr="00A131AA" w:rsidRDefault="00AF377A" w:rsidP="001C1C86">
      <w:pPr>
        <w:tabs>
          <w:tab w:val="left" w:pos="3270"/>
        </w:tabs>
      </w:pPr>
      <w:r w:rsidRPr="003C669A">
        <w:rPr>
          <w:noProof/>
          <w:lang w:eastAsia="en-GB"/>
        </w:rPr>
        <w:drawing>
          <wp:anchor distT="0" distB="0" distL="114300" distR="114300" simplePos="0" relativeHeight="251882496" behindDoc="0" locked="0" layoutInCell="1" allowOverlap="1" wp14:anchorId="6FF2DAB2" wp14:editId="2BA587F2">
            <wp:simplePos x="0" y="0"/>
            <wp:positionH relativeFrom="column">
              <wp:posOffset>3028950</wp:posOffset>
            </wp:positionH>
            <wp:positionV relativeFrom="paragraph">
              <wp:posOffset>284481</wp:posOffset>
            </wp:positionV>
            <wp:extent cx="1200934" cy="800100"/>
            <wp:effectExtent l="0" t="0" r="0" b="0"/>
            <wp:wrapNone/>
            <wp:docPr id="23556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05C77F65-74C9-4F94-9652-CDFEAABB27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See the source image">
                      <a:extLst>
                        <a:ext uri="{FF2B5EF4-FFF2-40B4-BE49-F238E27FC236}">
                          <a16:creationId xmlns:a16="http://schemas.microsoft.com/office/drawing/2014/main" id="{05C77F65-74C9-4F94-9652-CDFEAABB27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48" cy="80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1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A7EFBEE" wp14:editId="3F41F3B4">
                <wp:simplePos x="0" y="0"/>
                <wp:positionH relativeFrom="column">
                  <wp:posOffset>2990850</wp:posOffset>
                </wp:positionH>
                <wp:positionV relativeFrom="paragraph">
                  <wp:posOffset>233680</wp:posOffset>
                </wp:positionV>
                <wp:extent cx="3359150" cy="2470150"/>
                <wp:effectExtent l="0" t="0" r="12700" b="2540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2470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2E9A5" w14:textId="7E7C5146" w:rsidR="00EC6151" w:rsidRPr="003C669A" w:rsidRDefault="00EC6151" w:rsidP="003C66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C669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Exercise</w:t>
                            </w:r>
                          </w:p>
                          <w:p w14:paraId="312608CA" w14:textId="77777777" w:rsidR="003C669A" w:rsidRDefault="003C669A" w:rsidP="003C669A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334FD5A" w14:textId="77777777" w:rsidR="003C669A" w:rsidRDefault="003C669A" w:rsidP="003C669A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C7C65C6" w14:textId="77777777" w:rsidR="003C669A" w:rsidRDefault="003C669A" w:rsidP="003C669A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5B1569A" w14:textId="77777777" w:rsidR="003C669A" w:rsidRDefault="003C669A" w:rsidP="003C669A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F2B6135" w14:textId="77777777" w:rsidR="003C669A" w:rsidRDefault="003C669A" w:rsidP="003C669A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949516A" w14:textId="77777777" w:rsidR="003C669A" w:rsidRDefault="003C669A" w:rsidP="003C669A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8697EC6" w14:textId="1D0BA227" w:rsidR="00EC6151" w:rsidRPr="00FC6C7A" w:rsidRDefault="00EC6151" w:rsidP="00EC6151">
                            <w:pPr>
                              <w:pStyle w:val="ListParagraph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7EFBEE" id="Rectangle 152" o:spid="_x0000_s1050" style="position:absolute;margin-left:235.5pt;margin-top:18.4pt;width:264.5pt;height:194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" fillcolor="#fff2cc [663]" strokecolor="#1f3763 [1604]" strokeweight="1pt">
                <v:textbox>
                  <w:txbxContent>
                    <w:p w14:paraId="33F2E9A5" w14:textId="7E7C5146" w:rsidR="00EC6151" w:rsidRPr="003C669A" w:rsidRDefault="00EC6151" w:rsidP="003C66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C669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Exercise</w:t>
                      </w:r>
                    </w:p>
                    <w:p w14:paraId="312608CA" w14:textId="77777777" w:rsidR="003C669A" w:rsidRDefault="003C669A" w:rsidP="003C669A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0334FD5A" w14:textId="77777777" w:rsidR="003C669A" w:rsidRDefault="003C669A" w:rsidP="003C669A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3C7C65C6" w14:textId="77777777" w:rsidR="003C669A" w:rsidRDefault="003C669A" w:rsidP="003C669A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75B1569A" w14:textId="77777777" w:rsidR="003C669A" w:rsidRDefault="003C669A" w:rsidP="003C669A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4F2B6135" w14:textId="77777777" w:rsidR="003C669A" w:rsidRDefault="003C669A" w:rsidP="003C669A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1949516A" w14:textId="77777777" w:rsidR="003C669A" w:rsidRDefault="003C669A" w:rsidP="003C669A">
                      <w:pPr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78697EC6" w14:textId="1D0BA227" w:rsidR="00EC6151" w:rsidRPr="00FC6C7A" w:rsidRDefault="00EC6151" w:rsidP="00EC6151">
                      <w:pPr>
                        <w:pStyle w:val="ListParagraph"/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66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FC4F231" wp14:editId="688F60EB">
                <wp:simplePos x="0" y="0"/>
                <wp:positionH relativeFrom="column">
                  <wp:posOffset>-431800</wp:posOffset>
                </wp:positionH>
                <wp:positionV relativeFrom="paragraph">
                  <wp:posOffset>233680</wp:posOffset>
                </wp:positionV>
                <wp:extent cx="3359150" cy="2470150"/>
                <wp:effectExtent l="0" t="0" r="12700" b="2540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2470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6EACE" w14:textId="40171C2E" w:rsidR="00FF6678" w:rsidRPr="003C669A" w:rsidRDefault="00FF6678" w:rsidP="00FF66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C669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How to look after ourselves</w:t>
                            </w:r>
                          </w:p>
                          <w:p w14:paraId="23C44682" w14:textId="4A24B19F" w:rsidR="003A310B" w:rsidRPr="00FC6C7A" w:rsidRDefault="00FF6678" w:rsidP="00FC6C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6C7A">
                              <w:rPr>
                                <w:color w:val="000000" w:themeColor="text1"/>
                              </w:rPr>
                              <w:t>We need to eat the right types of food</w:t>
                            </w:r>
                            <w:r w:rsidR="003A310B" w:rsidRPr="00FC6C7A">
                              <w:rPr>
                                <w:color w:val="000000" w:themeColor="text1"/>
                              </w:rPr>
                              <w:t xml:space="preserve"> and do the right amount of exercise.</w:t>
                            </w:r>
                          </w:p>
                          <w:p w14:paraId="482D3A43" w14:textId="7464977A" w:rsidR="003A310B" w:rsidRPr="00FC6C7A" w:rsidRDefault="003A310B" w:rsidP="00FC6C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6C7A">
                              <w:rPr>
                                <w:color w:val="000000" w:themeColor="text1"/>
                              </w:rPr>
                              <w:t>We need to drink plenty of water.</w:t>
                            </w:r>
                          </w:p>
                          <w:p w14:paraId="11C38372" w14:textId="77777777" w:rsidR="00FC6C7A" w:rsidRPr="00FC6C7A" w:rsidRDefault="00FC6C7A" w:rsidP="00FC6C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FC6C7A">
                              <w:rPr>
                                <w:color w:val="000000" w:themeColor="text1"/>
                              </w:rPr>
                              <w:t>To stop illness and infections spreading, we must be hygienic and keep ourselves clean.</w:t>
                            </w:r>
                          </w:p>
                          <w:p w14:paraId="6A24F788" w14:textId="66D1D948" w:rsidR="003A310B" w:rsidRPr="00FC6C7A" w:rsidRDefault="00FC6C7A" w:rsidP="00FC6C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FC6C7A">
                              <w:rPr>
                                <w:color w:val="000000" w:themeColor="text1"/>
                              </w:rPr>
                              <w:t xml:space="preserve">When we feel </w:t>
                            </w:r>
                            <w:r w:rsidR="005751AB" w:rsidRPr="00FC6C7A">
                              <w:rPr>
                                <w:color w:val="000000" w:themeColor="text1"/>
                              </w:rPr>
                              <w:t>poorly,</w:t>
                            </w:r>
                            <w:r w:rsidRPr="00FC6C7A">
                              <w:rPr>
                                <w:color w:val="000000" w:themeColor="text1"/>
                              </w:rPr>
                              <w:t xml:space="preserve"> we may need to take medicines to help make us well again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We may need </w:t>
                            </w:r>
                            <w:r w:rsidR="005751AB">
                              <w:rPr>
                                <w:color w:val="000000" w:themeColor="text1"/>
                              </w:rPr>
                              <w:t xml:space="preserve">to see the doctor. </w:t>
                            </w:r>
                          </w:p>
                          <w:p w14:paraId="079F2879" w14:textId="6966519A" w:rsidR="00FC6C7A" w:rsidRPr="00FC6C7A" w:rsidRDefault="00FC6C7A" w:rsidP="00FC6C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We must look after our teeth and see the dentist regularly.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C4F231" id="Rectangle 151" o:spid="_x0000_s1051" style="position:absolute;margin-left:-34pt;margin-top:18.4pt;width:264.5pt;height:194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" fillcolor="#fff2cc [663]" strokecolor="#1f3763 [1604]" strokeweight="1pt">
                <v:textbox>
                  <w:txbxContent>
                    <w:p w14:paraId="3CD6EACE" w14:textId="40171C2E" w:rsidR="00FF6678" w:rsidRPr="003C669A" w:rsidRDefault="00FF6678" w:rsidP="00FF667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C669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How to look after ourselves</w:t>
                      </w:r>
                    </w:p>
                    <w:p w14:paraId="23C44682" w14:textId="4A24B19F" w:rsidR="003A310B" w:rsidRPr="00FC6C7A" w:rsidRDefault="00FF6678" w:rsidP="00FC6C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FC6C7A">
                        <w:rPr>
                          <w:color w:val="000000" w:themeColor="text1"/>
                        </w:rPr>
                        <w:t>We need to eat the right types of food</w:t>
                      </w:r>
                      <w:r w:rsidR="003A310B" w:rsidRPr="00FC6C7A">
                        <w:rPr>
                          <w:color w:val="000000" w:themeColor="text1"/>
                        </w:rPr>
                        <w:t xml:space="preserve"> and do the right amount of exercise.</w:t>
                      </w:r>
                    </w:p>
                    <w:p w14:paraId="482D3A43" w14:textId="7464977A" w:rsidR="003A310B" w:rsidRPr="00FC6C7A" w:rsidRDefault="003A310B" w:rsidP="00FC6C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 w:rsidRPr="00FC6C7A">
                        <w:rPr>
                          <w:color w:val="000000" w:themeColor="text1"/>
                        </w:rPr>
                        <w:t>We need to drink plenty of water.</w:t>
                      </w:r>
                    </w:p>
                    <w:p w14:paraId="11C38372" w14:textId="77777777" w:rsidR="00FC6C7A" w:rsidRPr="00FC6C7A" w:rsidRDefault="00FC6C7A" w:rsidP="00FC6C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r w:rsidRPr="00FC6C7A">
                        <w:rPr>
                          <w:color w:val="000000" w:themeColor="text1"/>
                        </w:rPr>
                        <w:t>T</w:t>
                      </w:r>
                      <w:r w:rsidRPr="00FC6C7A">
                        <w:rPr>
                          <w:color w:val="000000" w:themeColor="text1"/>
                        </w:rPr>
                        <w:t>o stop illness and infections spreading, we must be hygienic and keep ourselves clean.</w:t>
                      </w:r>
                    </w:p>
                    <w:p w14:paraId="6A24F788" w14:textId="66D1D948" w:rsidR="003A310B" w:rsidRPr="00FC6C7A" w:rsidRDefault="00FC6C7A" w:rsidP="00FC6C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r w:rsidRPr="00FC6C7A">
                        <w:rPr>
                          <w:color w:val="000000" w:themeColor="text1"/>
                        </w:rPr>
                        <w:t xml:space="preserve">When we feel </w:t>
                      </w:r>
                      <w:r w:rsidR="005751AB" w:rsidRPr="00FC6C7A">
                        <w:rPr>
                          <w:color w:val="000000" w:themeColor="text1"/>
                        </w:rPr>
                        <w:t>poorly,</w:t>
                      </w:r>
                      <w:r w:rsidRPr="00FC6C7A">
                        <w:rPr>
                          <w:color w:val="000000" w:themeColor="text1"/>
                        </w:rPr>
                        <w:t xml:space="preserve"> we may need to take medicines to help make us well again</w:t>
                      </w:r>
                      <w:r>
                        <w:rPr>
                          <w:color w:val="000000" w:themeColor="text1"/>
                        </w:rPr>
                        <w:t xml:space="preserve">. We may need </w:t>
                      </w:r>
                      <w:r w:rsidR="005751AB">
                        <w:rPr>
                          <w:color w:val="000000" w:themeColor="text1"/>
                        </w:rPr>
                        <w:t xml:space="preserve">to see the doctor. </w:t>
                      </w:r>
                    </w:p>
                    <w:p w14:paraId="079F2879" w14:textId="6966519A" w:rsidR="00FC6C7A" w:rsidRPr="00FC6C7A" w:rsidRDefault="00FC6C7A" w:rsidP="00FC6C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</w:rPr>
                        <w:t>We must look after our teeth and see the dentist regularly.</w:t>
                      </w:r>
                    </w:p>
                  </w:txbxContent>
                </v:textbox>
              </v:rect>
            </w:pict>
          </mc:Fallback>
        </mc:AlternateContent>
      </w:r>
      <w:r w:rsidR="001C1C86">
        <w:tab/>
      </w:r>
    </w:p>
    <w:p w14:paraId="6DEE638B" w14:textId="5FE3716B" w:rsidR="00A131AA" w:rsidRPr="00A131AA" w:rsidRDefault="00AF377A" w:rsidP="00A131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167999" wp14:editId="248B87FA">
                <wp:simplePos x="0" y="0"/>
                <wp:positionH relativeFrom="column">
                  <wp:posOffset>4229735</wp:posOffset>
                </wp:positionH>
                <wp:positionV relativeFrom="paragraph">
                  <wp:posOffset>271780</wp:posOffset>
                </wp:positionV>
                <wp:extent cx="2113915" cy="527050"/>
                <wp:effectExtent l="0" t="0" r="635" b="635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527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E1F76" w14:textId="69214608" w:rsidR="00AF377A" w:rsidRDefault="00AF377A" w:rsidP="00AF377A">
                            <w:pPr>
                              <w:jc w:val="center"/>
                            </w:pPr>
                            <w:r>
                              <w:t xml:space="preserve">Our pulse rate measures </w:t>
                            </w:r>
                            <w:r w:rsidR="009A4071">
                              <w:t xml:space="preserve">how fast our heart is beating.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167999" id="Rectangle 155" o:spid="_x0000_s1052" style="position:absolute;margin-left:333.05pt;margin-top:21.4pt;width:166.45pt;height:41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" fillcolor="#ed7d31 [3205]" stroked="f" strokeweight="1pt">
                <v:textbox>
                  <w:txbxContent>
                    <w:p w14:paraId="6AFE1F76" w14:textId="69214608" w:rsidR="00AF377A" w:rsidRDefault="00AF377A" w:rsidP="00AF377A">
                      <w:pPr>
                        <w:jc w:val="center"/>
                      </w:pPr>
                      <w:r>
                        <w:t xml:space="preserve">Our pulse rate measures </w:t>
                      </w:r>
                      <w:r w:rsidR="009A4071">
                        <w:t xml:space="preserve">how fast our heart is beating. </w:t>
                      </w:r>
                    </w:p>
                  </w:txbxContent>
                </v:textbox>
              </v:rect>
            </w:pict>
          </mc:Fallback>
        </mc:AlternateContent>
      </w:r>
    </w:p>
    <w:p w14:paraId="53A11D89" w14:textId="63028582" w:rsidR="00A131AA" w:rsidRPr="00A131AA" w:rsidRDefault="00C86DFE" w:rsidP="001F422A">
      <w:pPr>
        <w:tabs>
          <w:tab w:val="left" w:pos="7610"/>
          <w:tab w:val="left" w:pos="82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2C8BDAB" wp14:editId="531C4858">
                <wp:simplePos x="0" y="0"/>
                <wp:positionH relativeFrom="column">
                  <wp:posOffset>6388100</wp:posOffset>
                </wp:positionH>
                <wp:positionV relativeFrom="paragraph">
                  <wp:posOffset>1999615</wp:posOffset>
                </wp:positionV>
                <wp:extent cx="1905000" cy="1828800"/>
                <wp:effectExtent l="0" t="0" r="0" b="508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1F577" w14:textId="335DAED4" w:rsidR="00C86DFE" w:rsidRPr="00C86DFE" w:rsidRDefault="00C86DFE" w:rsidP="00C86DFE">
                            <w:pPr>
                              <w:tabs>
                                <w:tab w:val="left" w:pos="7610"/>
                                <w:tab w:val="left" w:pos="826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DFE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C8BDAB" id="Text Box 166" o:spid="_x0000_s1053" type="#_x0000_t202" style="position:absolute;margin-left:503pt;margin-top:157.45pt;width:150pt;height:2in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0311F577" w14:textId="335DAED4" w:rsidR="00C86DFE" w:rsidRPr="00C86DFE" w:rsidRDefault="00C86DFE" w:rsidP="00C86DFE">
                      <w:pPr>
                        <w:tabs>
                          <w:tab w:val="left" w:pos="7610"/>
                          <w:tab w:val="left" w:pos="826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6DFE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Germs</w:t>
                      </w:r>
                    </w:p>
                  </w:txbxContent>
                </v:textbox>
              </v:shape>
            </w:pict>
          </mc:Fallback>
        </mc:AlternateContent>
      </w:r>
      <w:r w:rsidR="004002E4" w:rsidRPr="007D76BE">
        <w:rPr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7ED3E2A7" wp14:editId="7E28028F">
            <wp:simplePos x="0" y="0"/>
            <wp:positionH relativeFrom="column">
              <wp:posOffset>8191500</wp:posOffset>
            </wp:positionH>
            <wp:positionV relativeFrom="paragraph">
              <wp:posOffset>2615565</wp:posOffset>
            </wp:positionV>
            <wp:extent cx="1460500" cy="2423160"/>
            <wp:effectExtent l="0" t="0" r="6350" b="0"/>
            <wp:wrapNone/>
            <wp:docPr id="165" name="Picture 5" descr="Screen Clipping">
              <a:extLst xmlns:a="http://schemas.openxmlformats.org/drawingml/2006/main">
                <a:ext uri="{FF2B5EF4-FFF2-40B4-BE49-F238E27FC236}">
                  <a16:creationId xmlns:a16="http://schemas.microsoft.com/office/drawing/2014/main" id="{7D1CC90A-4282-4811-BA20-5064E3D25F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>
                      <a:extLst>
                        <a:ext uri="{FF2B5EF4-FFF2-40B4-BE49-F238E27FC236}">
                          <a16:creationId xmlns:a16="http://schemas.microsoft.com/office/drawing/2014/main" id="{7D1CC90A-4282-4811-BA20-5064E3D25F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7"/>
                    <a:stretch/>
                  </pic:blipFill>
                  <pic:spPr bwMode="auto">
                    <a:xfrm>
                      <a:off x="0" y="0"/>
                      <a:ext cx="146050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2E4" w:rsidRPr="003439B8">
        <w:rPr>
          <w:noProof/>
          <w:lang w:eastAsia="en-GB"/>
        </w:rPr>
        <w:drawing>
          <wp:anchor distT="0" distB="0" distL="114300" distR="114300" simplePos="0" relativeHeight="251891712" behindDoc="0" locked="0" layoutInCell="1" allowOverlap="1" wp14:anchorId="4550C869" wp14:editId="62236239">
            <wp:simplePos x="0" y="0"/>
            <wp:positionH relativeFrom="column">
              <wp:posOffset>6623050</wp:posOffset>
            </wp:positionH>
            <wp:positionV relativeFrom="paragraph">
              <wp:posOffset>2615565</wp:posOffset>
            </wp:positionV>
            <wp:extent cx="1568450" cy="2470150"/>
            <wp:effectExtent l="0" t="0" r="0" b="6350"/>
            <wp:wrapNone/>
            <wp:docPr id="164" name="Picture 4" descr="Screen Clipping">
              <a:extLst xmlns:a="http://schemas.openxmlformats.org/drawingml/2006/main">
                <a:ext uri="{FF2B5EF4-FFF2-40B4-BE49-F238E27FC236}">
                  <a16:creationId xmlns:a16="http://schemas.microsoft.com/office/drawing/2014/main" id="{4BB0123A-EDEB-43FC-BF65-4F438A4CC1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>
                      <a:extLst>
                        <a:ext uri="{FF2B5EF4-FFF2-40B4-BE49-F238E27FC236}">
                          <a16:creationId xmlns:a16="http://schemas.microsoft.com/office/drawing/2014/main" id="{4BB0123A-EDEB-43FC-BF65-4F438A4CC1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2E4" w:rsidRPr="00D10BEF">
        <w:rPr>
          <w:noProof/>
          <w:lang w:eastAsia="en-GB"/>
        </w:rPr>
        <w:drawing>
          <wp:anchor distT="0" distB="0" distL="114300" distR="114300" simplePos="0" relativeHeight="251890688" behindDoc="0" locked="0" layoutInCell="1" allowOverlap="1" wp14:anchorId="0E3A03C6" wp14:editId="0B5B85EC">
            <wp:simplePos x="0" y="0"/>
            <wp:positionH relativeFrom="column">
              <wp:posOffset>5111750</wp:posOffset>
            </wp:positionH>
            <wp:positionV relativeFrom="paragraph">
              <wp:posOffset>2520315</wp:posOffset>
            </wp:positionV>
            <wp:extent cx="1511300" cy="2520315"/>
            <wp:effectExtent l="0" t="0" r="0" b="0"/>
            <wp:wrapNone/>
            <wp:docPr id="163" name="Picture 3" descr="Screen Clipping">
              <a:extLst xmlns:a="http://schemas.openxmlformats.org/drawingml/2006/main">
                <a:ext uri="{FF2B5EF4-FFF2-40B4-BE49-F238E27FC236}">
                  <a16:creationId xmlns:a16="http://schemas.microsoft.com/office/drawing/2014/main" id="{8B8A4196-1BBD-4006-A1E6-96ED53D895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>
                      <a:extLst>
                        <a:ext uri="{FF2B5EF4-FFF2-40B4-BE49-F238E27FC236}">
                          <a16:creationId xmlns:a16="http://schemas.microsoft.com/office/drawing/2014/main" id="{8B8A4196-1BBD-4006-A1E6-96ED53D895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D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6FDEE6" wp14:editId="1A083DCF">
                <wp:simplePos x="0" y="0"/>
                <wp:positionH relativeFrom="column">
                  <wp:posOffset>6350000</wp:posOffset>
                </wp:positionH>
                <wp:positionV relativeFrom="paragraph">
                  <wp:posOffset>139065</wp:posOffset>
                </wp:positionV>
                <wp:extent cx="3302000" cy="1993900"/>
                <wp:effectExtent l="0" t="0" r="12700" b="2540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993900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alphaModFix amt="31000"/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E0662" w14:textId="27B389D0" w:rsidR="00A56D99" w:rsidRPr="005A1693" w:rsidRDefault="00A56D99" w:rsidP="00A56D9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A169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Hygiene</w:t>
                            </w:r>
                          </w:p>
                          <w:p w14:paraId="6DF45121" w14:textId="4A7B8A16" w:rsidR="00A56D99" w:rsidRDefault="00A56D99" w:rsidP="00A56D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E21366">
                              <w:t xml:space="preserve">We must wash our hands regularly </w:t>
                            </w:r>
                            <w:r w:rsidR="00E21366">
                              <w:t xml:space="preserve">with soap and water </w:t>
                            </w:r>
                            <w:r w:rsidRPr="00E21366">
                              <w:t>to get rid of germs</w:t>
                            </w:r>
                            <w:r w:rsidR="00E21366">
                              <w:t xml:space="preserve"> (Bacteria).</w:t>
                            </w:r>
                          </w:p>
                          <w:p w14:paraId="7ABA2FF0" w14:textId="6396BCE7" w:rsidR="00E21366" w:rsidRDefault="00E21366" w:rsidP="00A56D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We must clean surfaces to kill harmful bacteria.</w:t>
                            </w:r>
                          </w:p>
                          <w:p w14:paraId="48DDF11E" w14:textId="63DEF53A" w:rsidR="00E21366" w:rsidRDefault="00823E68" w:rsidP="00A56D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Bacteria needs time</w:t>
                            </w:r>
                            <w:r w:rsidR="00344A78">
                              <w:t>, temperature, food, moisture and warmth to spread.</w:t>
                            </w:r>
                          </w:p>
                          <w:p w14:paraId="7490B9C3" w14:textId="153AF68B" w:rsidR="00344A78" w:rsidRPr="00E21366" w:rsidRDefault="00B2202A" w:rsidP="00A56D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Germs spread easily through the air- cough and sneeze into a tissue to stop the spread.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6FDEE6" id="Text Box 161" o:spid="_x0000_s1054" type="#_x0000_t202" style="position:absolute;margin-left:500pt;margin-top:10.95pt;width:260pt;height:15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" strokeweight=".5pt">
                <v:fill r:id="rId49" o:title="" opacity="20316f" recolor="t" rotate="t" type="frame"/>
                <v:textbox>
                  <w:txbxContent>
                    <w:p w14:paraId="550E0662" w14:textId="27B389D0" w:rsidR="00A56D99" w:rsidRPr="005A1693" w:rsidRDefault="00A56D99" w:rsidP="00A56D9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A169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Hygiene</w:t>
                      </w:r>
                    </w:p>
                    <w:p w14:paraId="6DF45121" w14:textId="4A7B8A16" w:rsidR="00A56D99" w:rsidRDefault="00A56D99" w:rsidP="00A56D9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E21366">
                        <w:t xml:space="preserve">We must wash our hands regularly </w:t>
                      </w:r>
                      <w:r w:rsidR="00E21366">
                        <w:t xml:space="preserve">with soap and water </w:t>
                      </w:r>
                      <w:r w:rsidRPr="00E21366">
                        <w:t>to get rid of germs</w:t>
                      </w:r>
                      <w:r w:rsidR="00E21366">
                        <w:t xml:space="preserve"> (Bacteria).</w:t>
                      </w:r>
                    </w:p>
                    <w:p w14:paraId="7ABA2FF0" w14:textId="6396BCE7" w:rsidR="00E21366" w:rsidRDefault="00E21366" w:rsidP="00A56D9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We must clean surfaces to kill harmful bacteria.</w:t>
                      </w:r>
                    </w:p>
                    <w:p w14:paraId="48DDF11E" w14:textId="63DEF53A" w:rsidR="00E21366" w:rsidRDefault="00823E68" w:rsidP="00A56D9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Bacteria needs time</w:t>
                      </w:r>
                      <w:r w:rsidR="00344A78">
                        <w:t xml:space="preserve">, temperature, food, </w:t>
                      </w:r>
                      <w:proofErr w:type="gramStart"/>
                      <w:r w:rsidR="00344A78">
                        <w:t>moisture</w:t>
                      </w:r>
                      <w:proofErr w:type="gramEnd"/>
                      <w:r w:rsidR="00344A78">
                        <w:t xml:space="preserve"> and warmth to spread.</w:t>
                      </w:r>
                    </w:p>
                    <w:p w14:paraId="7490B9C3" w14:textId="153AF68B" w:rsidR="00344A78" w:rsidRPr="00E21366" w:rsidRDefault="00B2202A" w:rsidP="00A56D9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Germs spread easily through the air- cough and sneeze into a tissue to stop the spread. </w:t>
                      </w:r>
                    </w:p>
                  </w:txbxContent>
                </v:textbox>
              </v:shape>
            </w:pict>
          </mc:Fallback>
        </mc:AlternateContent>
      </w:r>
      <w:r w:rsidR="00A56D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48B3F07" wp14:editId="668C470D">
                <wp:simplePos x="0" y="0"/>
                <wp:positionH relativeFrom="column">
                  <wp:posOffset>5041900</wp:posOffset>
                </wp:positionH>
                <wp:positionV relativeFrom="paragraph">
                  <wp:posOffset>2132965</wp:posOffset>
                </wp:positionV>
                <wp:extent cx="4610100" cy="2952750"/>
                <wp:effectExtent l="0" t="0" r="1905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95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8D64EF" id="Rectangle 160" o:spid="_x0000_s1026" style="position:absolute;margin-left:397pt;margin-top:167.95pt;width:363pt;height:23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" fillcolor="white [3201]" strokecolor="#70ad47 [3209]" strokeweight="1pt"/>
            </w:pict>
          </mc:Fallback>
        </mc:AlternateContent>
      </w:r>
      <w:r w:rsidR="007850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A846F53" wp14:editId="31EDE022">
                <wp:simplePos x="0" y="0"/>
                <wp:positionH relativeFrom="column">
                  <wp:posOffset>-431800</wp:posOffset>
                </wp:positionH>
                <wp:positionV relativeFrom="paragraph">
                  <wp:posOffset>2132965</wp:posOffset>
                </wp:positionV>
                <wp:extent cx="5473700" cy="2952750"/>
                <wp:effectExtent l="0" t="0" r="12700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295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95F32" w14:textId="418DB9ED" w:rsidR="00A34BF3" w:rsidRDefault="00A34BF3" w:rsidP="00A34B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4BF3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 Balanced Diet</w:t>
                            </w:r>
                          </w:p>
                          <w:p w14:paraId="49B6C678" w14:textId="04F308A2" w:rsidR="00A34BF3" w:rsidRPr="00A34BF3" w:rsidRDefault="00A34BF3" w:rsidP="00A34B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A9EDAC2" wp14:editId="3EEF5CD3">
                                  <wp:extent cx="3505200" cy="2517504"/>
                                  <wp:effectExtent l="0" t="0" r="0" b="0"/>
                                  <wp:docPr id="158" name="Picture 158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icture 158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8450" cy="252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326CA" w14:textId="77777777" w:rsidR="00A34BF3" w:rsidRDefault="00A34BF3" w:rsidP="00A34B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65C7D8B" w14:textId="77777777" w:rsidR="00A34BF3" w:rsidRDefault="00A34BF3" w:rsidP="00A34B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FA99492" w14:textId="77777777" w:rsidR="00A34BF3" w:rsidRDefault="00A34BF3" w:rsidP="00A34B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7FC98FC" w14:textId="77777777" w:rsidR="00A34BF3" w:rsidRDefault="00A34BF3" w:rsidP="00A34B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33C4EFE" w14:textId="77777777" w:rsidR="00A34BF3" w:rsidRDefault="00A34BF3" w:rsidP="00A34B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EE503A" w14:textId="77777777" w:rsidR="00A34BF3" w:rsidRPr="00A34BF3" w:rsidRDefault="00A34BF3" w:rsidP="00A34B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846F53" id="Rectangle 157" o:spid="_x0000_s1055" style="position:absolute;margin-left:-34pt;margin-top:167.95pt;width:431pt;height:232.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" fillcolor="white [3201]" strokecolor="#70ad47 [3209]" strokeweight="1pt">
                <v:textbox>
                  <w:txbxContent>
                    <w:p w14:paraId="34595F32" w14:textId="418DB9ED" w:rsidR="00A34BF3" w:rsidRDefault="00A34BF3" w:rsidP="00A34B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34BF3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 Balanced Diet</w:t>
                      </w:r>
                    </w:p>
                    <w:p w14:paraId="49B6C678" w14:textId="04F308A2" w:rsidR="00A34BF3" w:rsidRPr="00A34BF3" w:rsidRDefault="00A34BF3" w:rsidP="00A34BF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9EDAC2" wp14:editId="3EEF5CD3">
                            <wp:extent cx="3505200" cy="2517504"/>
                            <wp:effectExtent l="0" t="0" r="0" b="0"/>
                            <wp:docPr id="158" name="Picture 158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icture 158" descr="Diagram&#10;&#10;Description automatically generated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8450" cy="252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326CA" w14:textId="77777777" w:rsidR="00A34BF3" w:rsidRDefault="00A34BF3" w:rsidP="00A34B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65C7D8B" w14:textId="77777777" w:rsidR="00A34BF3" w:rsidRDefault="00A34BF3" w:rsidP="00A34B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FA99492" w14:textId="77777777" w:rsidR="00A34BF3" w:rsidRDefault="00A34BF3" w:rsidP="00A34B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7FC98FC" w14:textId="77777777" w:rsidR="00A34BF3" w:rsidRDefault="00A34BF3" w:rsidP="00A34B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33C4EFE" w14:textId="77777777" w:rsidR="00A34BF3" w:rsidRDefault="00A34BF3" w:rsidP="00A34B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9EE503A" w14:textId="77777777" w:rsidR="00A34BF3" w:rsidRPr="00A34BF3" w:rsidRDefault="00A34BF3" w:rsidP="00A34BF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38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B37E6B" wp14:editId="1B378D41">
                <wp:simplePos x="0" y="0"/>
                <wp:positionH relativeFrom="column">
                  <wp:posOffset>3168650</wp:posOffset>
                </wp:positionH>
                <wp:positionV relativeFrom="paragraph">
                  <wp:posOffset>2266315</wp:posOffset>
                </wp:positionV>
                <wp:extent cx="1873250" cy="26924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F6B9E" w14:textId="795B8E93" w:rsidR="00233868" w:rsidRDefault="00233868" w:rsidP="0009249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092498">
                              <w:rPr>
                                <w:u w:val="single"/>
                              </w:rPr>
                              <w:t xml:space="preserve">Five </w:t>
                            </w:r>
                            <w:r w:rsidR="00092498" w:rsidRPr="00092498">
                              <w:rPr>
                                <w:u w:val="single"/>
                              </w:rPr>
                              <w:t>Food Groups.</w:t>
                            </w:r>
                          </w:p>
                          <w:p w14:paraId="799AD7EA" w14:textId="178B02B5" w:rsidR="00092498" w:rsidRPr="007850C4" w:rsidRDefault="00092498" w:rsidP="00092498">
                            <w:pPr>
                              <w:rPr>
                                <w:color w:val="00B050"/>
                              </w:rPr>
                            </w:pPr>
                            <w:r w:rsidRPr="007850C4">
                              <w:rPr>
                                <w:color w:val="00B050"/>
                              </w:rPr>
                              <w:t>Fruit and Veg for our vitamins and minerals.</w:t>
                            </w:r>
                          </w:p>
                          <w:p w14:paraId="7F2FC310" w14:textId="0C4CB1E6" w:rsidR="00092498" w:rsidRDefault="00092498" w:rsidP="00092498">
                            <w:r w:rsidRPr="007850C4">
                              <w:rPr>
                                <w:color w:val="FFC000"/>
                              </w:rPr>
                              <w:t xml:space="preserve">Bread, rice, </w:t>
                            </w:r>
                            <w:r w:rsidR="007850C4" w:rsidRPr="007850C4">
                              <w:rPr>
                                <w:color w:val="FFC000"/>
                              </w:rPr>
                              <w:t>potatoes,</w:t>
                            </w:r>
                            <w:r w:rsidRPr="007850C4">
                              <w:rPr>
                                <w:color w:val="FFC000"/>
                              </w:rPr>
                              <w:t xml:space="preserve"> and pasta for our carbohydrates</w:t>
                            </w:r>
                            <w:r>
                              <w:t>.</w:t>
                            </w:r>
                          </w:p>
                          <w:p w14:paraId="7AFB0F0B" w14:textId="3355C27A" w:rsidR="00092498" w:rsidRPr="007850C4" w:rsidRDefault="00FA79F1" w:rsidP="00092498">
                            <w:pPr>
                              <w:rPr>
                                <w:color w:val="5B9BD5" w:themeColor="accent5"/>
                              </w:rPr>
                            </w:pPr>
                            <w:r w:rsidRPr="007850C4">
                              <w:rPr>
                                <w:color w:val="5B9BD5" w:themeColor="accent5"/>
                              </w:rPr>
                              <w:t>Milk and dairy food for our calcium.</w:t>
                            </w:r>
                          </w:p>
                          <w:p w14:paraId="6E4491ED" w14:textId="5FB5E52F" w:rsidR="00FA79F1" w:rsidRPr="007850C4" w:rsidRDefault="00FA79F1" w:rsidP="00092498">
                            <w:pPr>
                              <w:rPr>
                                <w:color w:val="7030A0"/>
                              </w:rPr>
                            </w:pPr>
                            <w:r w:rsidRPr="007850C4">
                              <w:rPr>
                                <w:color w:val="7030A0"/>
                              </w:rPr>
                              <w:t>Food and drink high in fats and sugars</w:t>
                            </w:r>
                            <w:r w:rsidR="007850C4" w:rsidRPr="007850C4">
                              <w:rPr>
                                <w:color w:val="7030A0"/>
                              </w:rPr>
                              <w:t xml:space="preserve"> for energy.</w:t>
                            </w:r>
                          </w:p>
                          <w:p w14:paraId="32A766B6" w14:textId="24CCC69B" w:rsidR="007850C4" w:rsidRPr="007850C4" w:rsidRDefault="007850C4" w:rsidP="00092498">
                            <w:pPr>
                              <w:rPr>
                                <w:color w:val="FF66FF"/>
                              </w:rPr>
                            </w:pPr>
                            <w:r w:rsidRPr="007850C4">
                              <w:rPr>
                                <w:color w:val="FF66FF"/>
                              </w:rPr>
                              <w:t>Meat, fish, eggs and beans for protein</w:t>
                            </w:r>
                          </w:p>
                          <w:p w14:paraId="33C2CF52" w14:textId="77777777" w:rsidR="00092498" w:rsidRPr="00092498" w:rsidRDefault="00092498" w:rsidP="000924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B37E6B" id="Text Box 159" o:spid="_x0000_s1056" type="#_x0000_t202" style="position:absolute;margin-left:249.5pt;margin-top:178.45pt;width:147.5pt;height:212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" fillcolor="white [3201]" stroked="f" strokeweight=".5pt">
                <v:textbox>
                  <w:txbxContent>
                    <w:p w14:paraId="33AF6B9E" w14:textId="795B8E93" w:rsidR="00233868" w:rsidRDefault="00233868" w:rsidP="00092498">
                      <w:pPr>
                        <w:jc w:val="center"/>
                        <w:rPr>
                          <w:u w:val="single"/>
                        </w:rPr>
                      </w:pPr>
                      <w:r w:rsidRPr="00092498">
                        <w:rPr>
                          <w:u w:val="single"/>
                        </w:rPr>
                        <w:t xml:space="preserve">Five </w:t>
                      </w:r>
                      <w:r w:rsidR="00092498" w:rsidRPr="00092498">
                        <w:rPr>
                          <w:u w:val="single"/>
                        </w:rPr>
                        <w:t>Food Groups.</w:t>
                      </w:r>
                    </w:p>
                    <w:p w14:paraId="799AD7EA" w14:textId="178B02B5" w:rsidR="00092498" w:rsidRPr="007850C4" w:rsidRDefault="00092498" w:rsidP="00092498">
                      <w:pPr>
                        <w:rPr>
                          <w:color w:val="00B050"/>
                        </w:rPr>
                      </w:pPr>
                      <w:r w:rsidRPr="007850C4">
                        <w:rPr>
                          <w:color w:val="00B050"/>
                        </w:rPr>
                        <w:t>Fruit and Veg for our vitamins and minerals.</w:t>
                      </w:r>
                    </w:p>
                    <w:p w14:paraId="7F2FC310" w14:textId="0C4CB1E6" w:rsidR="00092498" w:rsidRDefault="00092498" w:rsidP="00092498">
                      <w:r w:rsidRPr="007850C4">
                        <w:rPr>
                          <w:color w:val="FFC000"/>
                        </w:rPr>
                        <w:t xml:space="preserve">Bread, rice, </w:t>
                      </w:r>
                      <w:r w:rsidR="007850C4" w:rsidRPr="007850C4">
                        <w:rPr>
                          <w:color w:val="FFC000"/>
                        </w:rPr>
                        <w:t>potatoes,</w:t>
                      </w:r>
                      <w:r w:rsidRPr="007850C4">
                        <w:rPr>
                          <w:color w:val="FFC000"/>
                        </w:rPr>
                        <w:t xml:space="preserve"> and pasta for our carbohydrates</w:t>
                      </w:r>
                      <w:r>
                        <w:t>.</w:t>
                      </w:r>
                    </w:p>
                    <w:p w14:paraId="7AFB0F0B" w14:textId="3355C27A" w:rsidR="00092498" w:rsidRPr="007850C4" w:rsidRDefault="00FA79F1" w:rsidP="00092498">
                      <w:pPr>
                        <w:rPr>
                          <w:color w:val="5B9BD5" w:themeColor="accent5"/>
                        </w:rPr>
                      </w:pPr>
                      <w:r w:rsidRPr="007850C4">
                        <w:rPr>
                          <w:color w:val="5B9BD5" w:themeColor="accent5"/>
                        </w:rPr>
                        <w:t>Milk and dairy food for our calcium.</w:t>
                      </w:r>
                    </w:p>
                    <w:p w14:paraId="6E4491ED" w14:textId="5FB5E52F" w:rsidR="00FA79F1" w:rsidRPr="007850C4" w:rsidRDefault="00FA79F1" w:rsidP="00092498">
                      <w:pPr>
                        <w:rPr>
                          <w:color w:val="7030A0"/>
                        </w:rPr>
                      </w:pPr>
                      <w:r w:rsidRPr="007850C4">
                        <w:rPr>
                          <w:color w:val="7030A0"/>
                        </w:rPr>
                        <w:t>Food and drink high in fats and sugars</w:t>
                      </w:r>
                      <w:r w:rsidR="007850C4" w:rsidRPr="007850C4">
                        <w:rPr>
                          <w:color w:val="7030A0"/>
                        </w:rPr>
                        <w:t xml:space="preserve"> for energy.</w:t>
                      </w:r>
                    </w:p>
                    <w:p w14:paraId="32A766B6" w14:textId="24CCC69B" w:rsidR="007850C4" w:rsidRPr="007850C4" w:rsidRDefault="007850C4" w:rsidP="00092498">
                      <w:pPr>
                        <w:rPr>
                          <w:color w:val="FF66FF"/>
                        </w:rPr>
                      </w:pPr>
                      <w:r w:rsidRPr="007850C4">
                        <w:rPr>
                          <w:color w:val="FF66FF"/>
                        </w:rPr>
                        <w:t xml:space="preserve">Meat, fish, </w:t>
                      </w:r>
                      <w:proofErr w:type="gramStart"/>
                      <w:r w:rsidRPr="007850C4">
                        <w:rPr>
                          <w:color w:val="FF66FF"/>
                        </w:rPr>
                        <w:t>eggs</w:t>
                      </w:r>
                      <w:proofErr w:type="gramEnd"/>
                      <w:r w:rsidRPr="007850C4">
                        <w:rPr>
                          <w:color w:val="FF66FF"/>
                        </w:rPr>
                        <w:t xml:space="preserve"> and beans for protein</w:t>
                      </w:r>
                    </w:p>
                    <w:p w14:paraId="33C2CF52" w14:textId="77777777" w:rsidR="00092498" w:rsidRPr="00092498" w:rsidRDefault="00092498" w:rsidP="00092498"/>
                  </w:txbxContent>
                </v:textbox>
              </v:shape>
            </w:pict>
          </mc:Fallback>
        </mc:AlternateContent>
      </w:r>
      <w:r w:rsidR="00A75F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40EF89B" wp14:editId="33DD9FE9">
                <wp:simplePos x="0" y="0"/>
                <wp:positionH relativeFrom="column">
                  <wp:posOffset>3009900</wp:posOffset>
                </wp:positionH>
                <wp:positionV relativeFrom="paragraph">
                  <wp:posOffset>513715</wp:posOffset>
                </wp:positionV>
                <wp:extent cx="1898650" cy="1589405"/>
                <wp:effectExtent l="0" t="0" r="6350" b="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5894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7F3EE" w14:textId="6F060F81" w:rsidR="00A75FEF" w:rsidRDefault="00A75FEF" w:rsidP="00A75FEF">
                            <w:pPr>
                              <w:jc w:val="center"/>
                            </w:pPr>
                            <w:r>
                              <w:t xml:space="preserve">When we exercise our heart beats faster to pump oxygenated blood to </w:t>
                            </w:r>
                            <w:r w:rsidR="00796E23">
                              <w:t xml:space="preserve">our muscles. </w:t>
                            </w:r>
                          </w:p>
                          <w:p w14:paraId="4004208F" w14:textId="7D69A6F0" w:rsidR="00796E23" w:rsidRDefault="00796E23" w:rsidP="00796E23">
                            <w:r>
                              <w:t xml:space="preserve">This raises the pulse rate.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0EF89B" id="Rectangle 156" o:spid="_x0000_s1057" style="position:absolute;margin-left:237pt;margin-top:40.45pt;width:149.5pt;height:125.1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" fillcolor="#ed7d31 [3205]" stroked="f" strokeweight="1pt">
                <v:textbox>
                  <w:txbxContent>
                    <w:p w14:paraId="4BD7F3EE" w14:textId="6F060F81" w:rsidR="00A75FEF" w:rsidRDefault="00A75FEF" w:rsidP="00A75FEF">
                      <w:pPr>
                        <w:jc w:val="center"/>
                      </w:pPr>
                      <w:r>
                        <w:t xml:space="preserve">When we exercise our heart beats faster to pump oxygenated blood to </w:t>
                      </w:r>
                      <w:r w:rsidR="00796E23">
                        <w:t xml:space="preserve">our muscles. </w:t>
                      </w:r>
                    </w:p>
                    <w:p w14:paraId="4004208F" w14:textId="7D69A6F0" w:rsidR="00796E23" w:rsidRDefault="00796E23" w:rsidP="00796E23">
                      <w:r>
                        <w:t xml:space="preserve">This raises the pulse rate. </w:t>
                      </w:r>
                    </w:p>
                  </w:txbxContent>
                </v:textbox>
              </v:rect>
            </w:pict>
          </mc:Fallback>
        </mc:AlternateContent>
      </w:r>
      <w:r w:rsidR="00A75FEF" w:rsidRPr="00A75FEF"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15BA2D12" wp14:editId="491945C2">
            <wp:simplePos x="0" y="0"/>
            <wp:positionH relativeFrom="column">
              <wp:posOffset>4908550</wp:posOffset>
            </wp:positionH>
            <wp:positionV relativeFrom="paragraph">
              <wp:posOffset>528814</wp:posOffset>
            </wp:positionV>
            <wp:extent cx="1435949" cy="1576846"/>
            <wp:effectExtent l="0" t="0" r="0" b="4445"/>
            <wp:wrapNone/>
            <wp:docPr id="17412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8CE1AAE9-5736-4B58-9097-DBE531E78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See the source image">
                      <a:extLst>
                        <a:ext uri="{FF2B5EF4-FFF2-40B4-BE49-F238E27FC236}">
                          <a16:creationId xmlns:a16="http://schemas.microsoft.com/office/drawing/2014/main" id="{8CE1AAE9-5736-4B58-9097-DBE531E78A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0" r="24547" b="7435"/>
                    <a:stretch/>
                  </pic:blipFill>
                  <pic:spPr bwMode="auto">
                    <a:xfrm>
                      <a:off x="0" y="0"/>
                      <a:ext cx="1444654" cy="158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19" w:rsidRPr="00B452B3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733D0FC3" wp14:editId="33640BEE">
            <wp:simplePos x="0" y="0"/>
            <wp:positionH relativeFrom="column">
              <wp:posOffset>6346190</wp:posOffset>
            </wp:positionH>
            <wp:positionV relativeFrom="paragraph">
              <wp:posOffset>5095292</wp:posOffset>
            </wp:positionV>
            <wp:extent cx="691117" cy="626745"/>
            <wp:effectExtent l="0" t="0" r="0" b="1905"/>
            <wp:wrapNone/>
            <wp:docPr id="87" name="Picture 9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9" descr="Ic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7" cy="626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19" w:rsidRPr="00B452B3"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7CC5406A" wp14:editId="4BF520C5">
            <wp:simplePos x="0" y="0"/>
            <wp:positionH relativeFrom="column">
              <wp:posOffset>7172458</wp:posOffset>
            </wp:positionH>
            <wp:positionV relativeFrom="paragraph">
              <wp:posOffset>5093157</wp:posOffset>
            </wp:positionV>
            <wp:extent cx="546316" cy="627043"/>
            <wp:effectExtent l="0" t="0" r="6350" b="1905"/>
            <wp:wrapNone/>
            <wp:docPr id="88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0" descr="Screen Clipping"/>
                    <pic:cNvPicPr>
                      <a:picLocks noChangeAspect="1"/>
                    </pic:cNvPicPr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6" cy="6270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19"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1B2FB44D" wp14:editId="4466C0D9">
            <wp:simplePos x="0" y="0"/>
            <wp:positionH relativeFrom="column">
              <wp:posOffset>7909190</wp:posOffset>
            </wp:positionH>
            <wp:positionV relativeFrom="paragraph">
              <wp:posOffset>5133975</wp:posOffset>
            </wp:positionV>
            <wp:extent cx="574158" cy="583214"/>
            <wp:effectExtent l="0" t="0" r="0" b="7620"/>
            <wp:wrapNone/>
            <wp:docPr id="90" name="Picture 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co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5832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19"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1C832FD1" wp14:editId="5678A701">
            <wp:simplePos x="0" y="0"/>
            <wp:positionH relativeFrom="column">
              <wp:posOffset>8697434</wp:posOffset>
            </wp:positionH>
            <wp:positionV relativeFrom="paragraph">
              <wp:posOffset>5084534</wp:posOffset>
            </wp:positionV>
            <wp:extent cx="603168" cy="626745"/>
            <wp:effectExtent l="0" t="0" r="6985" b="1905"/>
            <wp:wrapNone/>
            <wp:docPr id="91" name="Picture 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46" cy="6309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2B3" w:rsidRPr="00B452B3"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1393E5D6" wp14:editId="1C90BD11">
            <wp:simplePos x="0" y="0"/>
            <wp:positionH relativeFrom="column">
              <wp:posOffset>5422147</wp:posOffset>
            </wp:positionH>
            <wp:positionV relativeFrom="paragraph">
              <wp:posOffset>5083973</wp:posOffset>
            </wp:positionV>
            <wp:extent cx="627321" cy="629358"/>
            <wp:effectExtent l="0" t="0" r="1905" b="0"/>
            <wp:wrapNone/>
            <wp:docPr id="89" name="Picture 1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3BEE0D-3755-4AFA-8DAC-6CB0BC5E9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7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EB3BEE0D-3755-4AFA-8DAC-6CB0BC5E9A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93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31AA" w:rsidRPr="00A131AA" w:rsidSect="00872050">
      <w:pgSz w:w="16838" w:h="11906" w:orient="landscape"/>
      <w:pgMar w:top="142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43509" w14:textId="77777777" w:rsidR="001D758A" w:rsidRDefault="001D758A" w:rsidP="002F1B17">
      <w:pPr>
        <w:spacing w:after="0" w:line="240" w:lineRule="auto"/>
      </w:pPr>
      <w:r>
        <w:separator/>
      </w:r>
    </w:p>
  </w:endnote>
  <w:endnote w:type="continuationSeparator" w:id="0">
    <w:p w14:paraId="7F3E8740" w14:textId="77777777" w:rsidR="001D758A" w:rsidRDefault="001D758A" w:rsidP="002F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BA143" w14:textId="77777777" w:rsidR="001D758A" w:rsidRDefault="001D758A" w:rsidP="002F1B17">
      <w:pPr>
        <w:spacing w:after="0" w:line="240" w:lineRule="auto"/>
      </w:pPr>
      <w:r>
        <w:separator/>
      </w:r>
    </w:p>
  </w:footnote>
  <w:footnote w:type="continuationSeparator" w:id="0">
    <w:p w14:paraId="1A2C2E5C" w14:textId="77777777" w:rsidR="001D758A" w:rsidRDefault="001D758A" w:rsidP="002F1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28A71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.5pt;height:19pt;visibility:visible;mso-wrap-style:square" o:bullet="t">
        <v:imagedata r:id="rId1" o:title=""/>
      </v:shape>
    </w:pict>
  </w:numPicBullet>
  <w:abstractNum w:abstractNumId="0" w15:restartNumberingAfterBreak="0">
    <w:nsid w:val="47E726EB"/>
    <w:multiLevelType w:val="hybridMultilevel"/>
    <w:tmpl w:val="DCCC3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839B8"/>
    <w:multiLevelType w:val="hybridMultilevel"/>
    <w:tmpl w:val="1BF4B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545"/>
    <w:rsid w:val="00004B3A"/>
    <w:rsid w:val="00012DBE"/>
    <w:rsid w:val="00053BDC"/>
    <w:rsid w:val="00055533"/>
    <w:rsid w:val="00072B82"/>
    <w:rsid w:val="00075A6F"/>
    <w:rsid w:val="0008443B"/>
    <w:rsid w:val="00092498"/>
    <w:rsid w:val="000E3821"/>
    <w:rsid w:val="000E4459"/>
    <w:rsid w:val="000E5208"/>
    <w:rsid w:val="000E7C49"/>
    <w:rsid w:val="000F1B7F"/>
    <w:rsid w:val="00116981"/>
    <w:rsid w:val="00155DC7"/>
    <w:rsid w:val="001772FE"/>
    <w:rsid w:val="001808E4"/>
    <w:rsid w:val="0019451C"/>
    <w:rsid w:val="001A0699"/>
    <w:rsid w:val="001A140B"/>
    <w:rsid w:val="001A4E96"/>
    <w:rsid w:val="001B5859"/>
    <w:rsid w:val="001C1C86"/>
    <w:rsid w:val="001C3E50"/>
    <w:rsid w:val="001C7622"/>
    <w:rsid w:val="001D545B"/>
    <w:rsid w:val="001D758A"/>
    <w:rsid w:val="001E784A"/>
    <w:rsid w:val="001F1D87"/>
    <w:rsid w:val="001F422A"/>
    <w:rsid w:val="002272C3"/>
    <w:rsid w:val="00233868"/>
    <w:rsid w:val="00234D85"/>
    <w:rsid w:val="00240C9A"/>
    <w:rsid w:val="00243960"/>
    <w:rsid w:val="0024408E"/>
    <w:rsid w:val="002510FC"/>
    <w:rsid w:val="00255B63"/>
    <w:rsid w:val="00261727"/>
    <w:rsid w:val="00285AF3"/>
    <w:rsid w:val="00297523"/>
    <w:rsid w:val="002F1B17"/>
    <w:rsid w:val="00316427"/>
    <w:rsid w:val="003265E5"/>
    <w:rsid w:val="0033037F"/>
    <w:rsid w:val="003439B8"/>
    <w:rsid w:val="00344A78"/>
    <w:rsid w:val="003631A8"/>
    <w:rsid w:val="003915D2"/>
    <w:rsid w:val="00392153"/>
    <w:rsid w:val="003A310B"/>
    <w:rsid w:val="003A6471"/>
    <w:rsid w:val="003C00A1"/>
    <w:rsid w:val="003C2514"/>
    <w:rsid w:val="003C669A"/>
    <w:rsid w:val="003D7A7B"/>
    <w:rsid w:val="003E4E57"/>
    <w:rsid w:val="004002E4"/>
    <w:rsid w:val="00410C08"/>
    <w:rsid w:val="0041346D"/>
    <w:rsid w:val="00446AB1"/>
    <w:rsid w:val="00446F68"/>
    <w:rsid w:val="00485EAE"/>
    <w:rsid w:val="004A5F33"/>
    <w:rsid w:val="004A727B"/>
    <w:rsid w:val="004C0BF3"/>
    <w:rsid w:val="004C1FA2"/>
    <w:rsid w:val="004C5D7E"/>
    <w:rsid w:val="004D7F15"/>
    <w:rsid w:val="005157E1"/>
    <w:rsid w:val="0054159A"/>
    <w:rsid w:val="005516B0"/>
    <w:rsid w:val="00552AF9"/>
    <w:rsid w:val="005751AB"/>
    <w:rsid w:val="00575F37"/>
    <w:rsid w:val="005A1693"/>
    <w:rsid w:val="005A1939"/>
    <w:rsid w:val="005D1CF5"/>
    <w:rsid w:val="005F3CDA"/>
    <w:rsid w:val="00605100"/>
    <w:rsid w:val="006278DA"/>
    <w:rsid w:val="00630019"/>
    <w:rsid w:val="00650C46"/>
    <w:rsid w:val="00664AA5"/>
    <w:rsid w:val="00673AF7"/>
    <w:rsid w:val="00692AA3"/>
    <w:rsid w:val="0069616C"/>
    <w:rsid w:val="006B2EC6"/>
    <w:rsid w:val="006B781E"/>
    <w:rsid w:val="006D1F8A"/>
    <w:rsid w:val="006D752C"/>
    <w:rsid w:val="006F0A3A"/>
    <w:rsid w:val="00702DDC"/>
    <w:rsid w:val="00720AB8"/>
    <w:rsid w:val="00734437"/>
    <w:rsid w:val="0074627B"/>
    <w:rsid w:val="00746AE4"/>
    <w:rsid w:val="00754519"/>
    <w:rsid w:val="00766390"/>
    <w:rsid w:val="00782B25"/>
    <w:rsid w:val="007850C4"/>
    <w:rsid w:val="00790E3B"/>
    <w:rsid w:val="00791593"/>
    <w:rsid w:val="00796E23"/>
    <w:rsid w:val="007A4545"/>
    <w:rsid w:val="007B1373"/>
    <w:rsid w:val="007C34C6"/>
    <w:rsid w:val="007C4B35"/>
    <w:rsid w:val="007D76BE"/>
    <w:rsid w:val="007F0D39"/>
    <w:rsid w:val="00811453"/>
    <w:rsid w:val="00823E68"/>
    <w:rsid w:val="00853F18"/>
    <w:rsid w:val="00872050"/>
    <w:rsid w:val="00873544"/>
    <w:rsid w:val="00897F04"/>
    <w:rsid w:val="008C3D7D"/>
    <w:rsid w:val="008F5DDF"/>
    <w:rsid w:val="0090144D"/>
    <w:rsid w:val="009549EB"/>
    <w:rsid w:val="00961E14"/>
    <w:rsid w:val="009A4071"/>
    <w:rsid w:val="00A131AA"/>
    <w:rsid w:val="00A26621"/>
    <w:rsid w:val="00A34BF3"/>
    <w:rsid w:val="00A429F7"/>
    <w:rsid w:val="00A56D99"/>
    <w:rsid w:val="00A57032"/>
    <w:rsid w:val="00A70D87"/>
    <w:rsid w:val="00A73AC6"/>
    <w:rsid w:val="00A75FEF"/>
    <w:rsid w:val="00AA332C"/>
    <w:rsid w:val="00AD0408"/>
    <w:rsid w:val="00AD33E2"/>
    <w:rsid w:val="00AF377A"/>
    <w:rsid w:val="00B01A28"/>
    <w:rsid w:val="00B2202A"/>
    <w:rsid w:val="00B2602D"/>
    <w:rsid w:val="00B452B3"/>
    <w:rsid w:val="00B55538"/>
    <w:rsid w:val="00B66A43"/>
    <w:rsid w:val="00B802EF"/>
    <w:rsid w:val="00B9133C"/>
    <w:rsid w:val="00B9167E"/>
    <w:rsid w:val="00B954CF"/>
    <w:rsid w:val="00BB6049"/>
    <w:rsid w:val="00BC4AE3"/>
    <w:rsid w:val="00BD4CAF"/>
    <w:rsid w:val="00BE0C5A"/>
    <w:rsid w:val="00C15E0B"/>
    <w:rsid w:val="00C22893"/>
    <w:rsid w:val="00C30B45"/>
    <w:rsid w:val="00C74763"/>
    <w:rsid w:val="00C75CAB"/>
    <w:rsid w:val="00C86DFE"/>
    <w:rsid w:val="00CA20A4"/>
    <w:rsid w:val="00CB4050"/>
    <w:rsid w:val="00CD6F02"/>
    <w:rsid w:val="00CF717D"/>
    <w:rsid w:val="00D10BEF"/>
    <w:rsid w:val="00D17D3D"/>
    <w:rsid w:val="00D759FA"/>
    <w:rsid w:val="00D77478"/>
    <w:rsid w:val="00D7750F"/>
    <w:rsid w:val="00D84502"/>
    <w:rsid w:val="00DE3B9C"/>
    <w:rsid w:val="00E05F75"/>
    <w:rsid w:val="00E150B6"/>
    <w:rsid w:val="00E21366"/>
    <w:rsid w:val="00E418BE"/>
    <w:rsid w:val="00E478E3"/>
    <w:rsid w:val="00E57331"/>
    <w:rsid w:val="00E76425"/>
    <w:rsid w:val="00E829C2"/>
    <w:rsid w:val="00EA520B"/>
    <w:rsid w:val="00EC6151"/>
    <w:rsid w:val="00ED33E0"/>
    <w:rsid w:val="00F473E3"/>
    <w:rsid w:val="00F53CB1"/>
    <w:rsid w:val="00F62D94"/>
    <w:rsid w:val="00F81B70"/>
    <w:rsid w:val="00F9330A"/>
    <w:rsid w:val="00FA79F1"/>
    <w:rsid w:val="00FC6C7A"/>
    <w:rsid w:val="00FF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24E55F"/>
  <w15:chartTrackingRefBased/>
  <w15:docId w15:val="{29DBE6E8-1A1D-43B5-A90C-12B3DA4C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17"/>
  </w:style>
  <w:style w:type="paragraph" w:styleId="Footer">
    <w:name w:val="footer"/>
    <w:basedOn w:val="Normal"/>
    <w:link w:val="Foot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17"/>
  </w:style>
  <w:style w:type="table" w:styleId="TableGrid">
    <w:name w:val="Table Grid"/>
    <w:basedOn w:val="TableNormal"/>
    <w:uiPriority w:val="39"/>
    <w:rsid w:val="00055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6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tmp"/><Relationship Id="rId55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tmp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7.pn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tm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fif"/><Relationship Id="rId56" Type="http://schemas.openxmlformats.org/officeDocument/2006/relationships/image" Target="media/image46.png"/><Relationship Id="rId8" Type="http://schemas.openxmlformats.org/officeDocument/2006/relationships/image" Target="media/image3.png"/><Relationship Id="rId51" Type="http://schemas.openxmlformats.org/officeDocument/2006/relationships/image" Target="media/image42.tmp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B6F92B14</Template>
  <TotalTime>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jenkinson</dc:creator>
  <cp:keywords/>
  <dc:description/>
  <cp:lastModifiedBy>Miss C Briggs</cp:lastModifiedBy>
  <cp:revision>2</cp:revision>
  <dcterms:created xsi:type="dcterms:W3CDTF">2022-12-21T10:03:00Z</dcterms:created>
  <dcterms:modified xsi:type="dcterms:W3CDTF">2022-12-21T10:03:00Z</dcterms:modified>
</cp:coreProperties>
</file>