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585"/>
        <w:tblW w:w="14667" w:type="dxa"/>
        <w:tblLook w:val="04A0" w:firstRow="1" w:lastRow="0" w:firstColumn="1" w:lastColumn="0" w:noHBand="0" w:noVBand="1"/>
      </w:tblPr>
      <w:tblGrid>
        <w:gridCol w:w="2932"/>
        <w:gridCol w:w="2932"/>
        <w:gridCol w:w="2933"/>
        <w:gridCol w:w="5870"/>
      </w:tblGrid>
      <w:tr w:rsidR="00B83695" w:rsidTr="00044B53">
        <w:trPr>
          <w:trHeight w:val="260"/>
        </w:trPr>
        <w:tc>
          <w:tcPr>
            <w:tcW w:w="14667" w:type="dxa"/>
            <w:gridSpan w:val="4"/>
            <w:shd w:val="clear" w:color="auto" w:fill="00B0F0"/>
          </w:tcPr>
          <w:p w:rsidR="00B83695" w:rsidRDefault="00B83695" w:rsidP="00B83695">
            <w:pPr>
              <w:jc w:val="center"/>
            </w:pPr>
            <w:bookmarkStart w:id="0" w:name="_GoBack"/>
            <w:bookmarkEnd w:id="0"/>
            <w:r>
              <w:t>North Walkden Primary School Knowledge Organiser</w:t>
            </w:r>
          </w:p>
        </w:tc>
      </w:tr>
      <w:tr w:rsidR="00B83695" w:rsidTr="00431DE2">
        <w:trPr>
          <w:trHeight w:val="505"/>
        </w:trPr>
        <w:tc>
          <w:tcPr>
            <w:tcW w:w="2932" w:type="dxa"/>
            <w:shd w:val="clear" w:color="auto" w:fill="00B0F0"/>
          </w:tcPr>
          <w:p w:rsidR="00B83695" w:rsidRDefault="00B83695" w:rsidP="00B83695">
            <w:r>
              <w:t>Subject: History</w:t>
            </w:r>
          </w:p>
        </w:tc>
        <w:tc>
          <w:tcPr>
            <w:tcW w:w="2932" w:type="dxa"/>
            <w:shd w:val="clear" w:color="auto" w:fill="00B0F0"/>
          </w:tcPr>
          <w:p w:rsidR="00B83695" w:rsidRDefault="00B83695" w:rsidP="00B83695">
            <w:r>
              <w:t>Term: Autumn</w:t>
            </w:r>
          </w:p>
        </w:tc>
        <w:tc>
          <w:tcPr>
            <w:tcW w:w="2933" w:type="dxa"/>
            <w:shd w:val="clear" w:color="auto" w:fill="00B0F0"/>
          </w:tcPr>
          <w:p w:rsidR="00B83695" w:rsidRDefault="00F30501" w:rsidP="00B83695">
            <w:r>
              <w:t>Year Group: 1</w:t>
            </w:r>
          </w:p>
        </w:tc>
        <w:tc>
          <w:tcPr>
            <w:tcW w:w="5870" w:type="dxa"/>
            <w:shd w:val="clear" w:color="auto" w:fill="00B0F0"/>
          </w:tcPr>
          <w:p w:rsidR="00B83695" w:rsidRDefault="00B83695" w:rsidP="00F30501">
            <w:r>
              <w:t xml:space="preserve">NC Link: </w:t>
            </w:r>
            <w:r w:rsidR="00F30501">
              <w:t>changes within living memory. Where appropriate, these should be used to reveal aspects of change in national life</w:t>
            </w:r>
          </w:p>
        </w:tc>
      </w:tr>
    </w:tbl>
    <w:p w:rsidR="006A7149" w:rsidRDefault="001A7D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1CC48" wp14:editId="6EC6DB57">
                <wp:simplePos x="0" y="0"/>
                <wp:positionH relativeFrom="column">
                  <wp:posOffset>5913120</wp:posOffset>
                </wp:positionH>
                <wp:positionV relativeFrom="paragraph">
                  <wp:posOffset>365760</wp:posOffset>
                </wp:positionV>
                <wp:extent cx="3520440" cy="3192780"/>
                <wp:effectExtent l="0" t="0" r="2286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319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302B6D" w:rsidP="00302B6D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Glossary of Vocabulary</w:t>
                            </w:r>
                          </w:p>
                          <w:p w:rsidR="009E73EF" w:rsidRPr="00CF0D42" w:rsidRDefault="009E73EF" w:rsidP="009E73E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0D42">
                              <w:rPr>
                                <w:rFonts w:ascii="Comic Sans MS" w:hAnsi="Comic Sans MS"/>
                                <w:b/>
                              </w:rPr>
                              <w:t>Decade</w:t>
                            </w:r>
                            <w:r w:rsidR="00A95BC1" w:rsidRPr="00CF0D4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gramStart"/>
                            <w:r w:rsidR="00A95BC1" w:rsidRPr="00CF0D42">
                              <w:rPr>
                                <w:rFonts w:ascii="Comic Sans MS" w:hAnsi="Comic Sans MS"/>
                              </w:rPr>
                              <w:t>-  a</w:t>
                            </w:r>
                            <w:proofErr w:type="gramEnd"/>
                            <w:r w:rsidR="00A95BC1" w:rsidRPr="00CF0D42">
                              <w:rPr>
                                <w:rFonts w:ascii="Comic Sans MS" w:hAnsi="Comic Sans MS"/>
                              </w:rPr>
                              <w:t xml:space="preserve"> period of time spanning ten years</w:t>
                            </w:r>
                          </w:p>
                          <w:p w:rsidR="009E73EF" w:rsidRPr="00CF0D42" w:rsidRDefault="009E73EF" w:rsidP="009E73E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0D42">
                              <w:rPr>
                                <w:rFonts w:ascii="Comic Sans MS" w:hAnsi="Comic Sans MS"/>
                                <w:b/>
                              </w:rPr>
                              <w:t>20</w:t>
                            </w:r>
                            <w:r w:rsidRPr="00CF0D42">
                              <w:rPr>
                                <w:rFonts w:ascii="Comic Sans MS" w:hAnsi="Comic Sans MS"/>
                                <w:b/>
                                <w:vertAlign w:val="superscript"/>
                              </w:rPr>
                              <w:t>th</w:t>
                            </w:r>
                            <w:r w:rsidRPr="00CF0D42">
                              <w:rPr>
                                <w:rFonts w:ascii="Comic Sans MS" w:hAnsi="Comic Sans MS"/>
                                <w:b/>
                              </w:rPr>
                              <w:t xml:space="preserve"> Century</w:t>
                            </w:r>
                            <w:r w:rsidR="00A95BC1" w:rsidRPr="00CF0D42">
                              <w:rPr>
                                <w:rFonts w:ascii="Comic Sans MS" w:hAnsi="Comic Sans MS"/>
                              </w:rPr>
                              <w:t xml:space="preserve"> – the years 1900-1999</w:t>
                            </w:r>
                          </w:p>
                          <w:p w:rsidR="009E73EF" w:rsidRPr="00CF0D42" w:rsidRDefault="009E73EF" w:rsidP="009E73E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0D42">
                              <w:rPr>
                                <w:rFonts w:ascii="Comic Sans MS" w:hAnsi="Comic Sans MS"/>
                                <w:b/>
                              </w:rPr>
                              <w:t>21</w:t>
                            </w:r>
                            <w:r w:rsidRPr="00CF0D42">
                              <w:rPr>
                                <w:rFonts w:ascii="Comic Sans MS" w:hAnsi="Comic Sans MS"/>
                                <w:b/>
                                <w:vertAlign w:val="superscript"/>
                              </w:rPr>
                              <w:t>st</w:t>
                            </w:r>
                            <w:r w:rsidRPr="00CF0D42">
                              <w:rPr>
                                <w:rFonts w:ascii="Comic Sans MS" w:hAnsi="Comic Sans MS"/>
                                <w:b/>
                              </w:rPr>
                              <w:t xml:space="preserve"> Century</w:t>
                            </w:r>
                            <w:r w:rsidR="00A95BC1" w:rsidRPr="00CF0D42">
                              <w:rPr>
                                <w:rFonts w:ascii="Comic Sans MS" w:hAnsi="Comic Sans MS"/>
                              </w:rPr>
                              <w:t xml:space="preserve"> – the years 2000-2099</w:t>
                            </w:r>
                          </w:p>
                          <w:p w:rsidR="009E73EF" w:rsidRPr="00CF0D42" w:rsidRDefault="009E73EF" w:rsidP="009E73E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0D42">
                              <w:rPr>
                                <w:rFonts w:ascii="Comic Sans MS" w:hAnsi="Comic Sans MS"/>
                                <w:b/>
                              </w:rPr>
                              <w:t>Wooden</w:t>
                            </w:r>
                            <w:r w:rsidR="00A95BC1" w:rsidRPr="00CF0D42">
                              <w:rPr>
                                <w:rFonts w:ascii="Comic Sans MS" w:hAnsi="Comic Sans MS"/>
                              </w:rPr>
                              <w:t xml:space="preserve"> – lots of early toys were made of wood like boats and train sets. </w:t>
                            </w:r>
                          </w:p>
                          <w:p w:rsidR="009E73EF" w:rsidRPr="00CF0D42" w:rsidRDefault="009E73EF" w:rsidP="009E73E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0D42">
                              <w:rPr>
                                <w:rFonts w:ascii="Comic Sans MS" w:hAnsi="Comic Sans MS"/>
                                <w:b/>
                              </w:rPr>
                              <w:t>Plastic</w:t>
                            </w:r>
                            <w:r w:rsidR="00A95BC1" w:rsidRPr="00CF0D42">
                              <w:rPr>
                                <w:rFonts w:ascii="Comic Sans MS" w:hAnsi="Comic Sans MS"/>
                              </w:rPr>
                              <w:t xml:space="preserve"> – lots of modern toys are made of plastic: dolls and ride on cars</w:t>
                            </w:r>
                          </w:p>
                          <w:p w:rsidR="009E73EF" w:rsidRPr="00CF0D42" w:rsidRDefault="009E73EF" w:rsidP="009E73E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0D42">
                              <w:rPr>
                                <w:rFonts w:ascii="Comic Sans MS" w:hAnsi="Comic Sans MS"/>
                                <w:b/>
                              </w:rPr>
                              <w:t>Electronic</w:t>
                            </w:r>
                            <w:r w:rsidR="00A95BC1" w:rsidRPr="00CF0D4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F0D42" w:rsidRPr="00CF0D42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="00A95BC1" w:rsidRPr="00CF0D4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F0D42" w:rsidRPr="00CF0D42">
                              <w:rPr>
                                <w:rFonts w:ascii="Comic Sans MS" w:hAnsi="Comic Sans MS"/>
                              </w:rPr>
                              <w:t>lots or toys are electronic now: talking teddies, Nintendo switch</w:t>
                            </w:r>
                          </w:p>
                          <w:p w:rsidR="00302B6D" w:rsidRDefault="00302B6D" w:rsidP="00302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1CC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5.6pt;margin-top:28.8pt;width:277.2pt;height:2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" fillcolor="white [3201]" strokeweight=".5pt">
                <v:textbox>
                  <w:txbxContent>
                    <w:p w:rsidR="00B83695" w:rsidRPr="00E9194F" w:rsidRDefault="00302B6D" w:rsidP="00302B6D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bookmarkStart w:id="1" w:name="_GoBack"/>
                      <w:r w:rsidRPr="00E9194F">
                        <w:rPr>
                          <w:rFonts w:ascii="Comic Sans MS" w:hAnsi="Comic Sans MS"/>
                          <w:u w:val="single"/>
                        </w:rPr>
                        <w:t>Glossary of Vocabulary</w:t>
                      </w:r>
                    </w:p>
                    <w:p w:rsidR="009E73EF" w:rsidRPr="00CF0D42" w:rsidRDefault="009E73EF" w:rsidP="009E73EF">
                      <w:pPr>
                        <w:rPr>
                          <w:rFonts w:ascii="Comic Sans MS" w:hAnsi="Comic Sans MS"/>
                        </w:rPr>
                      </w:pPr>
                      <w:r w:rsidRPr="00CF0D42">
                        <w:rPr>
                          <w:rFonts w:ascii="Comic Sans MS" w:hAnsi="Comic Sans MS"/>
                          <w:b/>
                        </w:rPr>
                        <w:t>Decade</w:t>
                      </w:r>
                      <w:r w:rsidR="00A95BC1" w:rsidRPr="00CF0D42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gramStart"/>
                      <w:r w:rsidR="00A95BC1" w:rsidRPr="00CF0D42">
                        <w:rPr>
                          <w:rFonts w:ascii="Comic Sans MS" w:hAnsi="Comic Sans MS"/>
                        </w:rPr>
                        <w:t>-  a</w:t>
                      </w:r>
                      <w:proofErr w:type="gramEnd"/>
                      <w:r w:rsidR="00A95BC1" w:rsidRPr="00CF0D42">
                        <w:rPr>
                          <w:rFonts w:ascii="Comic Sans MS" w:hAnsi="Comic Sans MS"/>
                        </w:rPr>
                        <w:t xml:space="preserve"> period of time spanning ten years</w:t>
                      </w:r>
                    </w:p>
                    <w:p w:rsidR="009E73EF" w:rsidRPr="00CF0D42" w:rsidRDefault="009E73EF" w:rsidP="009E73EF">
                      <w:pPr>
                        <w:rPr>
                          <w:rFonts w:ascii="Comic Sans MS" w:hAnsi="Comic Sans MS"/>
                        </w:rPr>
                      </w:pPr>
                      <w:r w:rsidRPr="00CF0D42">
                        <w:rPr>
                          <w:rFonts w:ascii="Comic Sans MS" w:hAnsi="Comic Sans MS"/>
                          <w:b/>
                        </w:rPr>
                        <w:t>20</w:t>
                      </w:r>
                      <w:r w:rsidRPr="00CF0D42">
                        <w:rPr>
                          <w:rFonts w:ascii="Comic Sans MS" w:hAnsi="Comic Sans MS"/>
                          <w:b/>
                          <w:vertAlign w:val="superscript"/>
                        </w:rPr>
                        <w:t>th</w:t>
                      </w:r>
                      <w:r w:rsidRPr="00CF0D42">
                        <w:rPr>
                          <w:rFonts w:ascii="Comic Sans MS" w:hAnsi="Comic Sans MS"/>
                          <w:b/>
                        </w:rPr>
                        <w:t xml:space="preserve"> Century</w:t>
                      </w:r>
                      <w:r w:rsidR="00A95BC1" w:rsidRPr="00CF0D42">
                        <w:rPr>
                          <w:rFonts w:ascii="Comic Sans MS" w:hAnsi="Comic Sans MS"/>
                        </w:rPr>
                        <w:t xml:space="preserve"> – the years 1900-1999</w:t>
                      </w:r>
                    </w:p>
                    <w:p w:rsidR="009E73EF" w:rsidRPr="00CF0D42" w:rsidRDefault="009E73EF" w:rsidP="009E73EF">
                      <w:pPr>
                        <w:rPr>
                          <w:rFonts w:ascii="Comic Sans MS" w:hAnsi="Comic Sans MS"/>
                        </w:rPr>
                      </w:pPr>
                      <w:r w:rsidRPr="00CF0D42">
                        <w:rPr>
                          <w:rFonts w:ascii="Comic Sans MS" w:hAnsi="Comic Sans MS"/>
                          <w:b/>
                        </w:rPr>
                        <w:t>21</w:t>
                      </w:r>
                      <w:r w:rsidRPr="00CF0D42">
                        <w:rPr>
                          <w:rFonts w:ascii="Comic Sans MS" w:hAnsi="Comic Sans MS"/>
                          <w:b/>
                          <w:vertAlign w:val="superscript"/>
                        </w:rPr>
                        <w:t>st</w:t>
                      </w:r>
                      <w:r w:rsidRPr="00CF0D42">
                        <w:rPr>
                          <w:rFonts w:ascii="Comic Sans MS" w:hAnsi="Comic Sans MS"/>
                          <w:b/>
                        </w:rPr>
                        <w:t xml:space="preserve"> Century</w:t>
                      </w:r>
                      <w:r w:rsidR="00A95BC1" w:rsidRPr="00CF0D42">
                        <w:rPr>
                          <w:rFonts w:ascii="Comic Sans MS" w:hAnsi="Comic Sans MS"/>
                        </w:rPr>
                        <w:t xml:space="preserve"> – the years 2000-2099</w:t>
                      </w:r>
                    </w:p>
                    <w:p w:rsidR="009E73EF" w:rsidRPr="00CF0D42" w:rsidRDefault="009E73EF" w:rsidP="009E73EF">
                      <w:pPr>
                        <w:rPr>
                          <w:rFonts w:ascii="Comic Sans MS" w:hAnsi="Comic Sans MS"/>
                        </w:rPr>
                      </w:pPr>
                      <w:r w:rsidRPr="00CF0D42">
                        <w:rPr>
                          <w:rFonts w:ascii="Comic Sans MS" w:hAnsi="Comic Sans MS"/>
                          <w:b/>
                        </w:rPr>
                        <w:t>Wooden</w:t>
                      </w:r>
                      <w:r w:rsidR="00A95BC1" w:rsidRPr="00CF0D42">
                        <w:rPr>
                          <w:rFonts w:ascii="Comic Sans MS" w:hAnsi="Comic Sans MS"/>
                        </w:rPr>
                        <w:t xml:space="preserve"> – lots of early toys were made of wood like boats and train sets. </w:t>
                      </w:r>
                    </w:p>
                    <w:p w:rsidR="009E73EF" w:rsidRPr="00CF0D42" w:rsidRDefault="009E73EF" w:rsidP="009E73EF">
                      <w:pPr>
                        <w:rPr>
                          <w:rFonts w:ascii="Comic Sans MS" w:hAnsi="Comic Sans MS"/>
                        </w:rPr>
                      </w:pPr>
                      <w:r w:rsidRPr="00CF0D42">
                        <w:rPr>
                          <w:rFonts w:ascii="Comic Sans MS" w:hAnsi="Comic Sans MS"/>
                          <w:b/>
                        </w:rPr>
                        <w:t>Plastic</w:t>
                      </w:r>
                      <w:r w:rsidR="00A95BC1" w:rsidRPr="00CF0D42">
                        <w:rPr>
                          <w:rFonts w:ascii="Comic Sans MS" w:hAnsi="Comic Sans MS"/>
                        </w:rPr>
                        <w:t xml:space="preserve"> – lots of modern toys are made of plastic: dolls and ride on cars</w:t>
                      </w:r>
                    </w:p>
                    <w:p w:rsidR="009E73EF" w:rsidRPr="00CF0D42" w:rsidRDefault="009E73EF" w:rsidP="009E73EF">
                      <w:pPr>
                        <w:rPr>
                          <w:rFonts w:ascii="Comic Sans MS" w:hAnsi="Comic Sans MS"/>
                        </w:rPr>
                      </w:pPr>
                      <w:r w:rsidRPr="00CF0D42">
                        <w:rPr>
                          <w:rFonts w:ascii="Comic Sans MS" w:hAnsi="Comic Sans MS"/>
                          <w:b/>
                        </w:rPr>
                        <w:t>Electronic</w:t>
                      </w:r>
                      <w:r w:rsidR="00A95BC1" w:rsidRPr="00CF0D42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F0D42" w:rsidRPr="00CF0D42">
                        <w:rPr>
                          <w:rFonts w:ascii="Comic Sans MS" w:hAnsi="Comic Sans MS"/>
                        </w:rPr>
                        <w:t>–</w:t>
                      </w:r>
                      <w:r w:rsidR="00A95BC1" w:rsidRPr="00CF0D42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F0D42" w:rsidRPr="00CF0D42">
                        <w:rPr>
                          <w:rFonts w:ascii="Comic Sans MS" w:hAnsi="Comic Sans MS"/>
                        </w:rPr>
                        <w:t>lots or toys are electronic now: talking teddies, Nintendo switch</w:t>
                      </w:r>
                    </w:p>
                    <w:bookmarkEnd w:id="1"/>
                    <w:p w:rsidR="00302B6D" w:rsidRDefault="00302B6D" w:rsidP="00302B6D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D00E83" wp14:editId="0EC9B8EB">
                <wp:simplePos x="0" y="0"/>
                <wp:positionH relativeFrom="column">
                  <wp:posOffset>2750820</wp:posOffset>
                </wp:positionH>
                <wp:positionV relativeFrom="paragraph">
                  <wp:posOffset>3703320</wp:posOffset>
                </wp:positionV>
                <wp:extent cx="6659880" cy="2407920"/>
                <wp:effectExtent l="0" t="0" r="2667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240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41A7" w:rsidRDefault="000D7A7D" w:rsidP="004641A7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Toy Timeline</w:t>
                            </w:r>
                          </w:p>
                          <w:p w:rsidR="000D7A7D" w:rsidRPr="004641A7" w:rsidRDefault="000D7A7D" w:rsidP="004641A7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536B36" wp14:editId="1D44EE0E">
                                  <wp:extent cx="6088380" cy="1717508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1570" cy="1738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0E83" id="Text Box 20" o:spid="_x0000_s1027" type="#_x0000_t202" style="position:absolute;margin-left:216.6pt;margin-top:291.6pt;width:524.4pt;height:189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" fillcolor="white [3201]" strokeweight=".5pt">
                <v:textbox>
                  <w:txbxContent>
                    <w:p w:rsidR="004641A7" w:rsidRDefault="000D7A7D" w:rsidP="004641A7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Toy Timeline</w:t>
                      </w:r>
                    </w:p>
                    <w:p w:rsidR="000D7A7D" w:rsidRPr="004641A7" w:rsidRDefault="000D7A7D" w:rsidP="004641A7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536B36" wp14:editId="1D44EE0E">
                            <wp:extent cx="6088380" cy="1717508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1570" cy="1738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7D6A0" wp14:editId="6C81AE5C">
                <wp:simplePos x="0" y="0"/>
                <wp:positionH relativeFrom="column">
                  <wp:posOffset>2674620</wp:posOffset>
                </wp:positionH>
                <wp:positionV relativeFrom="paragraph">
                  <wp:posOffset>1127760</wp:posOffset>
                </wp:positionV>
                <wp:extent cx="3114675" cy="23622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B243F1" w:rsidP="00B243F1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Key Facts</w:t>
                            </w:r>
                          </w:p>
                          <w:p w:rsidR="00B475A6" w:rsidRPr="00F30501" w:rsidRDefault="003822DF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My grand-parents played with wooden toys and I play with electronic and plastic toys</w:t>
                            </w:r>
                            <w:r w:rsidR="00FF651C" w:rsidRPr="00F30501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FF651C" w:rsidRPr="00F30501" w:rsidRDefault="00FF651C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30501">
                              <w:rPr>
                                <w:rFonts w:ascii="Comic Sans MS" w:hAnsi="Comic Sans MS"/>
                              </w:rPr>
                              <w:t>Toys used to be made out of wood and now toys are made out of plastic and can be electronic.</w:t>
                            </w:r>
                          </w:p>
                          <w:p w:rsidR="00FF651C" w:rsidRPr="00F30501" w:rsidRDefault="003822DF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Most toys in the 21</w:t>
                            </w:r>
                            <w:r w:rsidRPr="003822DF">
                              <w:rPr>
                                <w:rFonts w:ascii="Comic Sans MS" w:hAnsi="Comic Sans MS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century are electronic.</w:t>
                            </w:r>
                          </w:p>
                          <w:p w:rsidR="00B475A6" w:rsidRPr="00873A43" w:rsidRDefault="00B475A6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243F1" w:rsidRPr="00873A43" w:rsidRDefault="00B243F1" w:rsidP="00B243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7D6A0" id="Text Box 4" o:spid="_x0000_s1028" type="#_x0000_t202" style="position:absolute;margin-left:210.6pt;margin-top:88.8pt;width:245.25pt;height:18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" fillcolor="white [3201]" strokeweight="1.5pt">
                <v:textbox>
                  <w:txbxContent>
                    <w:p w:rsidR="00B83695" w:rsidRPr="00E9194F" w:rsidRDefault="00B243F1" w:rsidP="00B243F1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Key Facts</w:t>
                      </w:r>
                    </w:p>
                    <w:p w:rsidR="00B475A6" w:rsidRPr="00F30501" w:rsidRDefault="003822DF" w:rsidP="00AB1E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My grand-parents played with wooden toys and I play with electronic and plastic toys</w:t>
                      </w:r>
                      <w:r w:rsidR="00FF651C" w:rsidRPr="00F30501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FF651C" w:rsidRPr="00F30501" w:rsidRDefault="00FF651C" w:rsidP="00AB1EB7">
                      <w:pPr>
                        <w:rPr>
                          <w:rFonts w:ascii="Comic Sans MS" w:hAnsi="Comic Sans MS"/>
                        </w:rPr>
                      </w:pPr>
                      <w:r w:rsidRPr="00F30501">
                        <w:rPr>
                          <w:rFonts w:ascii="Comic Sans MS" w:hAnsi="Comic Sans MS"/>
                        </w:rPr>
                        <w:t>Toys used to be made out of wood and now toys are made out of plastic and can be electronic.</w:t>
                      </w:r>
                    </w:p>
                    <w:p w:rsidR="00FF651C" w:rsidRPr="00F30501" w:rsidRDefault="003822DF" w:rsidP="00AB1E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Most toys in the 21</w:t>
                      </w:r>
                      <w:r w:rsidRPr="003822DF">
                        <w:rPr>
                          <w:rFonts w:ascii="Comic Sans MS" w:hAnsi="Comic Sans MS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</w:rPr>
                        <w:t xml:space="preserve"> century are electronic.</w:t>
                      </w:r>
                    </w:p>
                    <w:p w:rsidR="00B475A6" w:rsidRPr="00873A43" w:rsidRDefault="00B475A6" w:rsidP="00AB1EB7">
                      <w:pPr>
                        <w:rPr>
                          <w:rFonts w:ascii="Comic Sans MS" w:hAnsi="Comic Sans MS"/>
                        </w:rPr>
                      </w:pPr>
                    </w:p>
                    <w:p w:rsidR="00B243F1" w:rsidRPr="00873A43" w:rsidRDefault="00B243F1" w:rsidP="00B243F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0AF18A" wp14:editId="2CE10730">
                <wp:simplePos x="0" y="0"/>
                <wp:positionH relativeFrom="column">
                  <wp:posOffset>914400</wp:posOffset>
                </wp:positionH>
                <wp:positionV relativeFrom="paragraph">
                  <wp:posOffset>2057400</wp:posOffset>
                </wp:positionV>
                <wp:extent cx="1554480" cy="1623060"/>
                <wp:effectExtent l="0" t="0" r="762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2F57" w:rsidRPr="00A62F57" w:rsidRDefault="00A62F5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62F57">
                              <w:rPr>
                                <w:rFonts w:ascii="Comic Sans MS" w:hAnsi="Comic Sans MS"/>
                              </w:rPr>
                              <w:t>My grand-parents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’</w:t>
                            </w:r>
                            <w:r w:rsidRPr="00A62F57">
                              <w:rPr>
                                <w:rFonts w:ascii="Comic Sans MS" w:hAnsi="Comic Sans MS"/>
                              </w:rPr>
                              <w:t xml:space="preserve"> favourite toy was ____________.</w:t>
                            </w:r>
                          </w:p>
                          <w:p w:rsidR="00A62F57" w:rsidRPr="00A62F57" w:rsidRDefault="00A62F5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62F57">
                              <w:rPr>
                                <w:rFonts w:ascii="Comic Sans MS" w:hAnsi="Comic Sans MS"/>
                              </w:rPr>
                              <w:t>My favourite toy is 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F18A" id="Text Box 31" o:spid="_x0000_s1029" type="#_x0000_t202" style="position:absolute;margin-left:1in;margin-top:162pt;width:122.4pt;height:12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" fillcolor="white [3201]" stroked="f" strokeweight=".5pt">
                <v:textbox>
                  <w:txbxContent>
                    <w:p w:rsidR="00A62F57" w:rsidRPr="00A62F57" w:rsidRDefault="00A62F57">
                      <w:pPr>
                        <w:rPr>
                          <w:rFonts w:ascii="Comic Sans MS" w:hAnsi="Comic Sans MS"/>
                        </w:rPr>
                      </w:pPr>
                      <w:r w:rsidRPr="00A62F57">
                        <w:rPr>
                          <w:rFonts w:ascii="Comic Sans MS" w:hAnsi="Comic Sans MS"/>
                        </w:rPr>
                        <w:t>My grand-parents</w:t>
                      </w:r>
                      <w:r>
                        <w:rPr>
                          <w:rFonts w:ascii="Comic Sans MS" w:hAnsi="Comic Sans MS"/>
                        </w:rPr>
                        <w:t>’</w:t>
                      </w:r>
                      <w:r w:rsidRPr="00A62F57">
                        <w:rPr>
                          <w:rFonts w:ascii="Comic Sans MS" w:hAnsi="Comic Sans MS"/>
                        </w:rPr>
                        <w:t xml:space="preserve"> favourite toy was ____________.</w:t>
                      </w:r>
                    </w:p>
                    <w:p w:rsidR="00A62F57" w:rsidRPr="00A62F57" w:rsidRDefault="00A62F57">
                      <w:pPr>
                        <w:rPr>
                          <w:rFonts w:ascii="Comic Sans MS" w:hAnsi="Comic Sans MS"/>
                        </w:rPr>
                      </w:pPr>
                      <w:r w:rsidRPr="00A62F57">
                        <w:rPr>
                          <w:rFonts w:ascii="Comic Sans MS" w:hAnsi="Comic Sans MS"/>
                        </w:rPr>
                        <w:t>My favourite toy is 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A62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DD7DED" wp14:editId="7F34BD7E">
                <wp:simplePos x="0" y="0"/>
                <wp:positionH relativeFrom="column">
                  <wp:posOffset>-563880</wp:posOffset>
                </wp:positionH>
                <wp:positionV relativeFrom="paragraph">
                  <wp:posOffset>2011680</wp:posOffset>
                </wp:positionV>
                <wp:extent cx="3063240" cy="1722120"/>
                <wp:effectExtent l="0" t="0" r="22860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2F57" w:rsidRDefault="00A62F5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ED134C" wp14:editId="1B0A18C3">
                                  <wp:extent cx="1623060" cy="1623060"/>
                                  <wp:effectExtent l="0" t="0" r="0" b="0"/>
                                  <wp:docPr id="30" name="Picture 30" descr="2,655 Black Grandparents Illustrations &amp; Clip Ar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2,655 Black Grandparents Illustrations &amp; Clip Ar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06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D7DED" id="Text Box 29" o:spid="_x0000_s1030" type="#_x0000_t202" style="position:absolute;margin-left:-44.4pt;margin-top:158.4pt;width:241.2pt;height:13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" fillcolor="white [3201]" strokeweight=".5pt">
                <v:textbox>
                  <w:txbxContent>
                    <w:p w:rsidR="00A62F57" w:rsidRDefault="00A62F5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ED134C" wp14:editId="1B0A18C3">
                            <wp:extent cx="1623060" cy="1623060"/>
                            <wp:effectExtent l="0" t="0" r="0" b="0"/>
                            <wp:docPr id="30" name="Picture 30" descr="2,655 Black Grandparents Illustrations &amp; Clip Art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2,655 Black Grandparents Illustrations &amp; Clip Art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060" cy="1623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15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568728" wp14:editId="038BD117">
                <wp:simplePos x="0" y="0"/>
                <wp:positionH relativeFrom="column">
                  <wp:posOffset>137160</wp:posOffset>
                </wp:positionH>
                <wp:positionV relativeFrom="paragraph">
                  <wp:posOffset>4937760</wp:posOffset>
                </wp:positionV>
                <wp:extent cx="1097280" cy="693420"/>
                <wp:effectExtent l="0" t="0" r="762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572" w:rsidRDefault="001615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21EA4A" wp14:editId="4E25F7E4">
                                  <wp:extent cx="876300" cy="881463"/>
                                  <wp:effectExtent l="0" t="0" r="0" b="0"/>
                                  <wp:docPr id="28" name="Picture 28" descr="TTS Group TTS Wooden Brown Cup And Ball Toy, Size: 12cm, W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TS Group TTS Wooden Brown Cup And Ball Toy, Size: 12cm, W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834" cy="899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68728" id="Text Box 27" o:spid="_x0000_s1031" type="#_x0000_t202" style="position:absolute;margin-left:10.8pt;margin-top:388.8pt;width:86.4pt;height:54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" fillcolor="white [3201]" stroked="f" strokeweight=".5pt">
                <v:textbox>
                  <w:txbxContent>
                    <w:p w:rsidR="00161572" w:rsidRDefault="001615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21EA4A" wp14:editId="4E25F7E4">
                            <wp:extent cx="876300" cy="881463"/>
                            <wp:effectExtent l="0" t="0" r="0" b="0"/>
                            <wp:docPr id="28" name="Picture 28" descr="TTS Group TTS Wooden Brown Cup And Ball Toy, Size: 12cm, W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TS Group TTS Wooden Brown Cup And Ball Toy, Size: 12cm, W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834" cy="899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15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E124BE" wp14:editId="494B4824">
                <wp:simplePos x="0" y="0"/>
                <wp:positionH relativeFrom="margin">
                  <wp:posOffset>-723900</wp:posOffset>
                </wp:positionH>
                <wp:positionV relativeFrom="paragraph">
                  <wp:posOffset>3878580</wp:posOffset>
                </wp:positionV>
                <wp:extent cx="3337560" cy="2560320"/>
                <wp:effectExtent l="0" t="0" r="1524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FC1727" w:rsidRDefault="00FC1727" w:rsidP="00FC172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C1727">
                              <w:rPr>
                                <w:b/>
                                <w:u w:val="single"/>
                              </w:rPr>
                              <w:t>Types of Toys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24BE" id="Text Box 5" o:spid="_x0000_s1032" type="#_x0000_t202" style="position:absolute;margin-left:-57pt;margin-top:305.4pt;width:262.8pt;height:201.6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" fillcolor="white [3201]" strokeweight=".5pt">
                <v:textbox>
                  <w:txbxContent>
                    <w:p w:rsidR="00B83695" w:rsidRPr="00FC1727" w:rsidRDefault="00FC1727" w:rsidP="00FC172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C1727">
                        <w:rPr>
                          <w:b/>
                          <w:u w:val="single"/>
                        </w:rPr>
                        <w:t>Types of Toys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5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B72FA" wp14:editId="0016E23A">
                <wp:simplePos x="0" y="0"/>
                <wp:positionH relativeFrom="column">
                  <wp:posOffset>1089660</wp:posOffset>
                </wp:positionH>
                <wp:positionV relativeFrom="paragraph">
                  <wp:posOffset>5334000</wp:posOffset>
                </wp:positionV>
                <wp:extent cx="1470660" cy="10210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572" w:rsidRDefault="001615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0B8ED2" wp14:editId="5572D6F8">
                                  <wp:extent cx="1021080" cy="1021080"/>
                                  <wp:effectExtent l="0" t="0" r="7620" b="7620"/>
                                  <wp:docPr id="26" name="Picture 26" descr="18&quot; Oh So Soft Teddy Bear in Teddy Bears | Vermont Teddy B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8&quot; Oh So Soft Teddy Bear in Teddy Bears | Vermont Teddy B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B72FA" id="Text Box 25" o:spid="_x0000_s1033" type="#_x0000_t202" style="position:absolute;margin-left:85.8pt;margin-top:420pt;width:115.8pt;height:8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" fillcolor="white [3201]" stroked="f" strokeweight=".5pt">
                <v:textbox>
                  <w:txbxContent>
                    <w:p w:rsidR="00161572" w:rsidRDefault="001615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0B8ED2" wp14:editId="5572D6F8">
                            <wp:extent cx="1021080" cy="1021080"/>
                            <wp:effectExtent l="0" t="0" r="7620" b="7620"/>
                            <wp:docPr id="26" name="Picture 26" descr="18&quot; Oh So Soft Teddy Bear in Teddy Bears | Vermont Teddy B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8&quot; Oh So Soft Teddy Bear in Teddy Bears | Vermont Teddy B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15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F172C9" wp14:editId="31CD46D7">
                <wp:simplePos x="0" y="0"/>
                <wp:positionH relativeFrom="column">
                  <wp:posOffset>-556260</wp:posOffset>
                </wp:positionH>
                <wp:positionV relativeFrom="paragraph">
                  <wp:posOffset>5326380</wp:posOffset>
                </wp:positionV>
                <wp:extent cx="1348740" cy="1066800"/>
                <wp:effectExtent l="0" t="0" r="381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572" w:rsidRDefault="001615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B4CDD0" wp14:editId="5D487136">
                                  <wp:extent cx="1189990" cy="1189990"/>
                                  <wp:effectExtent l="0" t="0" r="0" b="0"/>
                                  <wp:docPr id="24" name="Picture 24" descr="Monopoly Game | Monopo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onopoly Game | Monopol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990" cy="118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172C9" id="Text Box 19" o:spid="_x0000_s1034" type="#_x0000_t202" style="position:absolute;margin-left:-43.8pt;margin-top:419.4pt;width:106.2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" fillcolor="white [3201]" stroked="f" strokeweight=".5pt">
                <v:textbox>
                  <w:txbxContent>
                    <w:p w:rsidR="00161572" w:rsidRDefault="001615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B4CDD0" wp14:editId="5D487136">
                            <wp:extent cx="1189990" cy="1189990"/>
                            <wp:effectExtent l="0" t="0" r="0" b="0"/>
                            <wp:docPr id="24" name="Picture 24" descr="Monopoly Game | Monopol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onopoly Game | Monopol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990" cy="1189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7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3619E" wp14:editId="0764C4EA">
                <wp:simplePos x="0" y="0"/>
                <wp:positionH relativeFrom="column">
                  <wp:posOffset>-571500</wp:posOffset>
                </wp:positionH>
                <wp:positionV relativeFrom="paragraph">
                  <wp:posOffset>4183380</wp:posOffset>
                </wp:positionV>
                <wp:extent cx="1402080" cy="1059180"/>
                <wp:effectExtent l="0" t="0" r="762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727" w:rsidRDefault="00FC17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C607EE" wp14:editId="0D2AE0D9">
                                  <wp:extent cx="1212850" cy="676514"/>
                                  <wp:effectExtent l="0" t="0" r="6350" b="9525"/>
                                  <wp:docPr id="16" name="Picture 16" descr="Bigjigs Rail First Train Set | Wooden Train Set | Train Gifts For Kids |  Tr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igjigs Rail First Train Set | Wooden Train Set | Train Gifts For Kids |  Tr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850" cy="676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3619E" id="Text Box 15" o:spid="_x0000_s1035" type="#_x0000_t202" style="position:absolute;margin-left:-45pt;margin-top:329.4pt;width:110.4pt;height:8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" fillcolor="white [3201]" stroked="f" strokeweight=".5pt">
                <v:textbox>
                  <w:txbxContent>
                    <w:p w:rsidR="00FC1727" w:rsidRDefault="00FC17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C607EE" wp14:editId="0D2AE0D9">
                            <wp:extent cx="1212850" cy="676514"/>
                            <wp:effectExtent l="0" t="0" r="6350" b="9525"/>
                            <wp:docPr id="16" name="Picture 16" descr="Bigjigs Rail First Train Set | Wooden Train Set | Train Gifts For Kids |  Tr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igjigs Rail First Train Set | Wooden Train Set | Train Gifts For Kids |  Tr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850" cy="676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7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E308AB" wp14:editId="03D062CA">
                <wp:simplePos x="0" y="0"/>
                <wp:positionH relativeFrom="column">
                  <wp:posOffset>1112520</wp:posOffset>
                </wp:positionH>
                <wp:positionV relativeFrom="paragraph">
                  <wp:posOffset>4145280</wp:posOffset>
                </wp:positionV>
                <wp:extent cx="1424940" cy="11049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727" w:rsidRDefault="00FC17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9D7263" wp14:editId="6E3A2EC8">
                                  <wp:extent cx="1235710" cy="1235710"/>
                                  <wp:effectExtent l="0" t="0" r="2540" b="2540"/>
                                  <wp:docPr id="14" name="Picture 14" descr="Olixar Flexishield Nintendo Switch Ultra-Thin Case -100% Cl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lixar Flexishield Nintendo Switch Ultra-Thin Case -100% Cl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710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308AB" id="Text Box 7" o:spid="_x0000_s1036" type="#_x0000_t202" style="position:absolute;margin-left:87.6pt;margin-top:326.4pt;width:112.2pt;height:8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" fillcolor="white [3201]" stroked="f" strokeweight=".5pt">
                <v:textbox>
                  <w:txbxContent>
                    <w:p w:rsidR="00FC1727" w:rsidRDefault="00FC17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9D7263" wp14:editId="6E3A2EC8">
                            <wp:extent cx="1235710" cy="1235710"/>
                            <wp:effectExtent l="0" t="0" r="2540" b="2540"/>
                            <wp:docPr id="14" name="Picture 14" descr="Olixar Flexishield Nintendo Switch Ultra-Thin Case -100% Cl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lixar Flexishield Nintendo Switch Ultra-Thin Case -100% Cl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710" cy="1235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2D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916D71" wp14:editId="0E206A36">
                <wp:simplePos x="0" y="0"/>
                <wp:positionH relativeFrom="column">
                  <wp:posOffset>2557780</wp:posOffset>
                </wp:positionH>
                <wp:positionV relativeFrom="paragraph">
                  <wp:posOffset>299085</wp:posOffset>
                </wp:positionV>
                <wp:extent cx="3248025" cy="7239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B53" w:rsidRDefault="00FF651C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 xml:space="preserve">Toys </w:t>
                            </w:r>
                          </w:p>
                          <w:p w:rsidR="00FF651C" w:rsidRPr="00B83695" w:rsidRDefault="00FF651C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Past and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6D71" id="Text Box 2" o:spid="_x0000_s1037" type="#_x0000_t202" style="position:absolute;margin-left:201.4pt;margin-top:23.55pt;width:255.7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" fillcolor="white [3201]" strokeweight=".5pt">
                <v:textbox>
                  <w:txbxContent>
                    <w:p w:rsidR="00044B53" w:rsidRDefault="00FF651C" w:rsidP="00B83695">
                      <w:pPr>
                        <w:jc w:val="center"/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</w:pPr>
                      <w:r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 xml:space="preserve">Toys </w:t>
                      </w:r>
                    </w:p>
                    <w:p w:rsidR="00FF651C" w:rsidRPr="00B83695" w:rsidRDefault="00FF651C" w:rsidP="00B83695">
                      <w:pPr>
                        <w:jc w:val="center"/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</w:pPr>
                      <w:r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>Past and Present</w:t>
                      </w:r>
                    </w:p>
                  </w:txbxContent>
                </v:textbox>
              </v:shape>
            </w:pict>
          </mc:Fallback>
        </mc:AlternateContent>
      </w:r>
      <w:r w:rsidR="00E919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4FF86" wp14:editId="7BCB6F33">
                <wp:simplePos x="0" y="0"/>
                <wp:positionH relativeFrom="column">
                  <wp:posOffset>-200025</wp:posOffset>
                </wp:positionH>
                <wp:positionV relativeFrom="paragraph">
                  <wp:posOffset>266700</wp:posOffset>
                </wp:positionV>
                <wp:extent cx="2514600" cy="159067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B83695" w:rsidP="00B8369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Prior Learning</w:t>
                            </w:r>
                          </w:p>
                          <w:p w:rsidR="00044B53" w:rsidRPr="00044B53" w:rsidRDefault="00044B53" w:rsidP="00044B5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44B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Children have an understanding that life was different a long time ago.  </w:t>
                            </w:r>
                            <w:r w:rsidR="00F305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Children can recall some changes that have taken place within their living memory.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FF86" id="Text Box 1" o:spid="_x0000_s1037" type="#_x0000_t202" style="position:absolute;margin-left:-15.75pt;margin-top:21pt;width:198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" fillcolor="white [3201]" strokeweight="2.25pt">
                <v:textbox>
                  <w:txbxContent>
                    <w:p w:rsidR="00B83695" w:rsidRPr="00E9194F" w:rsidRDefault="00B83695" w:rsidP="00B8369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Prior Learning</w:t>
                      </w:r>
                    </w:p>
                    <w:p w:rsidR="00044B53" w:rsidRPr="00044B53" w:rsidRDefault="00044B53" w:rsidP="00044B5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44B5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Children have an understanding that life was different a long time ago.  </w:t>
                      </w:r>
                      <w:r w:rsidR="00F30501">
                        <w:rPr>
                          <w:rFonts w:ascii="Comic Sans MS" w:hAnsi="Comic Sans MS"/>
                          <w:sz w:val="20"/>
                          <w:szCs w:val="20"/>
                        </w:rPr>
                        <w:t>Children can recall some changes that have taken place within their living memory.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7149" w:rsidSect="00B836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695"/>
    <w:rsid w:val="00044B53"/>
    <w:rsid w:val="000D7A7D"/>
    <w:rsid w:val="00136803"/>
    <w:rsid w:val="00161572"/>
    <w:rsid w:val="001A7DC3"/>
    <w:rsid w:val="00284837"/>
    <w:rsid w:val="00302B6D"/>
    <w:rsid w:val="00371B98"/>
    <w:rsid w:val="003822DF"/>
    <w:rsid w:val="00431DE2"/>
    <w:rsid w:val="00444821"/>
    <w:rsid w:val="004641A7"/>
    <w:rsid w:val="004D38E7"/>
    <w:rsid w:val="005E6922"/>
    <w:rsid w:val="006A7149"/>
    <w:rsid w:val="00816F4B"/>
    <w:rsid w:val="00821300"/>
    <w:rsid w:val="00873A43"/>
    <w:rsid w:val="008B5600"/>
    <w:rsid w:val="009E73EF"/>
    <w:rsid w:val="00A62F57"/>
    <w:rsid w:val="00A90B7A"/>
    <w:rsid w:val="00A95BC1"/>
    <w:rsid w:val="00AB1EB7"/>
    <w:rsid w:val="00B243F1"/>
    <w:rsid w:val="00B475A6"/>
    <w:rsid w:val="00B83695"/>
    <w:rsid w:val="00BF53BF"/>
    <w:rsid w:val="00C52DDB"/>
    <w:rsid w:val="00CF0D42"/>
    <w:rsid w:val="00E9194F"/>
    <w:rsid w:val="00F07086"/>
    <w:rsid w:val="00F30501"/>
    <w:rsid w:val="00F45AC4"/>
    <w:rsid w:val="00FC1727"/>
    <w:rsid w:val="00FF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FACC3-2A07-4937-9498-8519E329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6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3D8F353</Template>
  <TotalTime>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V. Bulmer</dc:creator>
  <cp:keywords/>
  <dc:description/>
  <cp:lastModifiedBy>Mrs. V. Bulmer</cp:lastModifiedBy>
  <cp:revision>2</cp:revision>
  <cp:lastPrinted>2022-06-22T08:01:00Z</cp:lastPrinted>
  <dcterms:created xsi:type="dcterms:W3CDTF">2022-11-21T12:59:00Z</dcterms:created>
  <dcterms:modified xsi:type="dcterms:W3CDTF">2022-11-21T12:59:00Z</dcterms:modified>
</cp:coreProperties>
</file>